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D429E" w:rsidRDefault="000D429E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405B4B" wp14:editId="29FB4243">
                <wp:simplePos x="0" y="0"/>
                <wp:positionH relativeFrom="column">
                  <wp:posOffset>-163773</wp:posOffset>
                </wp:positionH>
                <wp:positionV relativeFrom="paragraph">
                  <wp:posOffset>-409433</wp:posOffset>
                </wp:positionV>
                <wp:extent cx="5827594" cy="395785"/>
                <wp:effectExtent l="0" t="0" r="2095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594" cy="39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29E" w:rsidRPr="000D429E" w:rsidRDefault="000D429E" w:rsidP="000D429E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 w:rsidRPr="000D429E">
                              <w:rPr>
                                <w:sz w:val="32"/>
                                <w:u w:val="single"/>
                              </w:rPr>
                              <w:t>Design and Create – Investigation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05B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2.9pt;margin-top:-32.25pt;width:458.85pt;height:31.1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" fillcolor="white [3201]" strokecolor="white [3212]" strokeweight=".5pt">
                <v:textbox>
                  <w:txbxContent>
                    <w:p w:rsidR="000D429E" w:rsidRPr="000D429E" w:rsidRDefault="000D429E" w:rsidP="000D429E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 w:rsidRPr="000D429E">
                        <w:rPr>
                          <w:sz w:val="32"/>
                          <w:u w:val="single"/>
                        </w:rPr>
                        <w:t>Design and Create – Investigation</w:t>
                      </w:r>
                    </w:p>
                  </w:txbxContent>
                </v:textbox>
              </v:shape>
            </w:pict>
          </mc:Fallback>
        </mc:AlternateContent>
      </w:r>
      <w:r w:rsidR="00625A89" w:rsidRPr="00625A89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29BB1D" wp14:editId="06FC18E9">
                <wp:simplePos x="0" y="0"/>
                <wp:positionH relativeFrom="margin">
                  <wp:align>right</wp:align>
                </wp:positionH>
                <wp:positionV relativeFrom="paragraph">
                  <wp:posOffset>3825875</wp:posOffset>
                </wp:positionV>
                <wp:extent cx="5723890" cy="2887345"/>
                <wp:effectExtent l="0" t="0" r="1016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288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A89" w:rsidRPr="00625A89" w:rsidRDefault="00625A89" w:rsidP="00625A8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625A89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How do you think we might find out the answer?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(Method)</w:t>
                            </w:r>
                          </w:p>
                          <w:p w:rsidR="00625A89" w:rsidRDefault="00625A89" w:rsidP="00625A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24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5pt;margin-top:301.25pt;width:450.7pt;height:227.3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">
                <v:textbox>
                  <w:txbxContent>
                    <w:p w:rsidR="00625A89" w:rsidRPr="00625A89" w:rsidRDefault="00625A89" w:rsidP="00625A8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625A89">
                        <w:rPr>
                          <w:rFonts w:asciiTheme="majorHAnsi" w:hAnsiTheme="majorHAnsi"/>
                          <w:sz w:val="32"/>
                          <w:szCs w:val="32"/>
                        </w:rPr>
                        <w:t>How do you think we might find out the answer?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(Method)</w:t>
                      </w:r>
                    </w:p>
                    <w:p w:rsidR="00625A89" w:rsidRDefault="00625A89" w:rsidP="00625A89"/>
                  </w:txbxContent>
                </v:textbox>
                <w10:wrap type="square" anchorx="margin"/>
              </v:shape>
            </w:pict>
          </mc:Fallback>
        </mc:AlternateContent>
      </w:r>
      <w:r w:rsidR="00625A89" w:rsidRPr="00625A89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54602A" wp14:editId="0FF9E39B">
                <wp:simplePos x="0" y="0"/>
                <wp:positionH relativeFrom="margin">
                  <wp:align>right</wp:align>
                </wp:positionH>
                <wp:positionV relativeFrom="paragraph">
                  <wp:posOffset>1804670</wp:posOffset>
                </wp:positionV>
                <wp:extent cx="5723890" cy="1708150"/>
                <wp:effectExtent l="0" t="0" r="1016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A89" w:rsidRPr="00625A89" w:rsidRDefault="00625A89" w:rsidP="00625A8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625A89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What will you need?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(Equipment)</w:t>
                            </w:r>
                          </w:p>
                          <w:p w:rsidR="00625A89" w:rsidRDefault="00625A89" w:rsidP="00625A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4AF11" id="_x0000_s1027" type="#_x0000_t202" style="position:absolute;margin-left:399.5pt;margin-top:142.1pt;width:450.7pt;height:13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">
                <v:textbox>
                  <w:txbxContent>
                    <w:p w:rsidR="00625A89" w:rsidRPr="00625A89" w:rsidRDefault="00625A89" w:rsidP="00625A8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625A89">
                        <w:rPr>
                          <w:rFonts w:asciiTheme="majorHAnsi" w:hAnsiTheme="majorHAnsi"/>
                          <w:sz w:val="32"/>
                          <w:szCs w:val="32"/>
                        </w:rPr>
                        <w:t>What will you need?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>(Equipment)</w:t>
                      </w:r>
                      <w:bookmarkStart w:id="1" w:name="_GoBack"/>
                      <w:bookmarkEnd w:id="1"/>
                    </w:p>
                    <w:p w:rsidR="00625A89" w:rsidRDefault="00625A89" w:rsidP="00625A89"/>
                  </w:txbxContent>
                </v:textbox>
                <w10:wrap type="square" anchorx="margin"/>
              </v:shape>
            </w:pict>
          </mc:Fallback>
        </mc:AlternateContent>
      </w:r>
      <w:r w:rsidR="00625A89" w:rsidRPr="00625A89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9D7B91" wp14:editId="349A1D61">
                <wp:simplePos x="0" y="0"/>
                <wp:positionH relativeFrom="margin">
                  <wp:align>right</wp:align>
                </wp:positionH>
                <wp:positionV relativeFrom="paragraph">
                  <wp:posOffset>379730</wp:posOffset>
                </wp:positionV>
                <wp:extent cx="5723890" cy="1151890"/>
                <wp:effectExtent l="0" t="0" r="1016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A89" w:rsidRPr="00625A89" w:rsidRDefault="00625A89" w:rsidP="00625A8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625A89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What do you want to find out?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Write your question below.</w:t>
                            </w:r>
                          </w:p>
                          <w:p w:rsidR="00625A89" w:rsidRDefault="00625A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866BD" id="_x0000_s1028" type="#_x0000_t202" style="position:absolute;margin-left:399.5pt;margin-top:29.9pt;width:450.7pt;height:90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">
                <v:textbox>
                  <w:txbxContent>
                    <w:p w:rsidR="00625A89" w:rsidRPr="00625A89" w:rsidRDefault="00625A89" w:rsidP="00625A8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625A89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What do you want to find out?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>Write your question below.</w:t>
                      </w:r>
                    </w:p>
                    <w:p w:rsidR="00625A89" w:rsidRDefault="00625A89"/>
                  </w:txbxContent>
                </v:textbox>
                <w10:wrap type="square" anchorx="margin"/>
              </v:shape>
            </w:pict>
          </mc:Fallback>
        </mc:AlternateContent>
      </w:r>
      <w:r w:rsidR="00625A89" w:rsidRPr="00625A89">
        <w:rPr>
          <w:rFonts w:asciiTheme="majorHAnsi" w:hAnsiTheme="majorHAnsi"/>
          <w:sz w:val="32"/>
          <w:szCs w:val="32"/>
        </w:rPr>
        <w:t>Name:</w:t>
      </w:r>
      <w:r w:rsidR="00625A89">
        <w:rPr>
          <w:rFonts w:asciiTheme="majorHAnsi" w:hAnsiTheme="majorHAnsi"/>
          <w:sz w:val="32"/>
          <w:szCs w:val="32"/>
        </w:rPr>
        <w:t xml:space="preserve"> _______________________           Class</w:t>
      </w:r>
      <w:proofErr w:type="gramStart"/>
      <w:r w:rsidR="00625A89">
        <w:rPr>
          <w:rFonts w:asciiTheme="majorHAnsi" w:hAnsiTheme="majorHAnsi"/>
          <w:sz w:val="32"/>
          <w:szCs w:val="32"/>
        </w:rPr>
        <w:t>:_</w:t>
      </w:r>
      <w:proofErr w:type="gramEnd"/>
      <w:r w:rsidR="00625A89">
        <w:rPr>
          <w:rFonts w:asciiTheme="majorHAnsi" w:hAnsiTheme="majorHAnsi"/>
          <w:sz w:val="32"/>
          <w:szCs w:val="32"/>
        </w:rPr>
        <w:t>_________________</w:t>
      </w:r>
      <w:r w:rsidRPr="000D429E">
        <w:rPr>
          <w:rFonts w:asciiTheme="majorHAnsi" w:hAnsiTheme="majorHAnsi"/>
          <w:noProof/>
          <w:sz w:val="32"/>
          <w:szCs w:val="32"/>
          <w:lang w:eastAsia="en-GB"/>
        </w:rPr>
        <w:t xml:space="preserve"> </w:t>
      </w:r>
    </w:p>
    <w:p w:rsidR="00A26746" w:rsidRPr="000D429E" w:rsidRDefault="000D429E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69E5E5" wp14:editId="61A5299A">
                <wp:simplePos x="0" y="0"/>
                <wp:positionH relativeFrom="margin">
                  <wp:align>right</wp:align>
                </wp:positionH>
                <wp:positionV relativeFrom="paragraph">
                  <wp:posOffset>8474179</wp:posOffset>
                </wp:positionV>
                <wp:extent cx="5827594" cy="395785"/>
                <wp:effectExtent l="0" t="0" r="2095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594" cy="39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29E" w:rsidRDefault="000D429E" w:rsidP="000D429E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Please return to your class teacher by Wednesday 25</w:t>
                            </w:r>
                            <w:r w:rsidRPr="000D429E">
                              <w:rPr>
                                <w:sz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 xml:space="preserve"> May 2016.</w:t>
                            </w:r>
                          </w:p>
                          <w:p w:rsidR="000D429E" w:rsidRDefault="000D429E" w:rsidP="000D429E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Ay 2</w:t>
                            </w:r>
                          </w:p>
                          <w:p w:rsidR="000D429E" w:rsidRPr="000D429E" w:rsidRDefault="000D429E" w:rsidP="000D429E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u w:val="single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9E5E5" id="Text Box 5" o:spid="_x0000_s1030" type="#_x0000_t202" style="position:absolute;margin-left:407.65pt;margin-top:667.25pt;width:458.85pt;height:31.15pt;z-index:2516684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" fillcolor="white [3201]" strokecolor="white [3212]" strokeweight=".5pt">
                <v:textbox>
                  <w:txbxContent>
                    <w:p w:rsidR="000D429E" w:rsidRDefault="000D429E" w:rsidP="000D429E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Please return to your class teacher by Wednesday 25</w:t>
                      </w:r>
                      <w:r w:rsidRPr="000D429E">
                        <w:rPr>
                          <w:sz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u w:val="single"/>
                        </w:rPr>
                        <w:t xml:space="preserve"> May 2016.</w:t>
                      </w:r>
                    </w:p>
                    <w:p w:rsidR="000D429E" w:rsidRDefault="000D429E" w:rsidP="000D429E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Ay 2</w:t>
                      </w:r>
                    </w:p>
                    <w:p w:rsidR="000D429E" w:rsidRPr="000D429E" w:rsidRDefault="000D429E" w:rsidP="000D429E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proofErr w:type="gramStart"/>
                      <w:r>
                        <w:rPr>
                          <w:sz w:val="32"/>
                          <w:u w:val="single"/>
                        </w:rPr>
                        <w:t>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625A89" w:rsidRPr="00625A89"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AD0A254" wp14:editId="50F0300E">
                <wp:simplePos x="0" y="0"/>
                <wp:positionH relativeFrom="margin">
                  <wp:align>right</wp:align>
                </wp:positionH>
                <wp:positionV relativeFrom="paragraph">
                  <wp:posOffset>6751187</wp:posOffset>
                </wp:positionV>
                <wp:extent cx="5723890" cy="1484399"/>
                <wp:effectExtent l="0" t="0" r="1016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14843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A89" w:rsidRPr="00625A89" w:rsidRDefault="00625A89" w:rsidP="00625A8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625A89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What do you think will happen? (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Prediction</w:t>
                            </w:r>
                            <w:r w:rsidRPr="00625A89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625A89" w:rsidRDefault="00625A89" w:rsidP="00625A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0A254" id="_x0000_s1029" type="#_x0000_t202" style="position:absolute;margin-left:399.5pt;margin-top:531.6pt;width:450.7pt;height:116.9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">
                <v:textbox>
                  <w:txbxContent>
                    <w:p w:rsidR="00625A89" w:rsidRPr="00625A89" w:rsidRDefault="00625A89" w:rsidP="00625A8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625A89">
                        <w:rPr>
                          <w:rFonts w:asciiTheme="majorHAnsi" w:hAnsiTheme="majorHAnsi"/>
                          <w:sz w:val="32"/>
                          <w:szCs w:val="32"/>
                        </w:rPr>
                        <w:t>What do you think will happen? (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>Prediction</w:t>
                      </w:r>
                      <w:r w:rsidRPr="00625A89">
                        <w:rPr>
                          <w:rFonts w:asciiTheme="majorHAnsi" w:hAnsiTheme="majorHAnsi"/>
                          <w:sz w:val="32"/>
                          <w:szCs w:val="32"/>
                        </w:rPr>
                        <w:t>)</w:t>
                      </w:r>
                    </w:p>
                    <w:p w:rsidR="00625A89" w:rsidRDefault="00625A89" w:rsidP="00625A89"/>
                  </w:txbxContent>
                </v:textbox>
                <w10:wrap type="square" anchorx="margin"/>
              </v:shape>
            </w:pict>
          </mc:Fallback>
        </mc:AlternateContent>
      </w:r>
    </w:p>
    <w:sectPr w:rsidR="00A26746" w:rsidRPr="000D429E" w:rsidSect="00625A89">
      <w:pgSz w:w="11906" w:h="16838"/>
      <w:pgMar w:top="1440" w:right="1440" w:bottom="1440" w:left="1440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A89"/>
    <w:rsid w:val="000D429E"/>
    <w:rsid w:val="002870F4"/>
    <w:rsid w:val="003363B8"/>
    <w:rsid w:val="00625A89"/>
    <w:rsid w:val="00673392"/>
    <w:rsid w:val="00C4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4F7BD-D425-413D-8909-4EFBCF81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A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ACD0E04F</Template>
  <TotalTime>1</TotalTime>
  <Pages>1</Pages>
  <Words>10</Words>
  <Characters>63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Lyne</dc:creator>
  <cp:keywords/>
  <dc:description/>
  <cp:lastModifiedBy>Jacqueline Cook</cp:lastModifiedBy>
  <cp:revision>2</cp:revision>
  <dcterms:created xsi:type="dcterms:W3CDTF">2016-05-12T13:38:00Z</dcterms:created>
  <dcterms:modified xsi:type="dcterms:W3CDTF">2016-05-12T13:38:00Z</dcterms:modified>
</cp:coreProperties>
</file>