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0EBC" w:rsidRPr="00611C10" w:rsidRDefault="00B30EBC" w:rsidP="00BD2C78">
      <w:pPr>
        <w:ind w:left="-567"/>
        <w:rPr>
          <w:b/>
          <w:sz w:val="28"/>
          <w:szCs w:val="28"/>
        </w:rPr>
      </w:pPr>
      <w:r w:rsidRPr="00611C10">
        <w:rPr>
          <w:b/>
          <w:sz w:val="28"/>
          <w:szCs w:val="28"/>
        </w:rPr>
        <w:t>FERN HILL PRIMARY SCHOOL</w:t>
      </w:r>
    </w:p>
    <w:p w:rsidR="00B30EBC" w:rsidRPr="006A3CD4" w:rsidRDefault="00DF1C4A" w:rsidP="00BD2C78">
      <w:pPr>
        <w:ind w:left="-567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TREE TOPS</w:t>
      </w:r>
      <w:r w:rsidR="00F30C52">
        <w:rPr>
          <w:b/>
          <w:i/>
          <w:sz w:val="28"/>
          <w:szCs w:val="28"/>
        </w:rPr>
        <w:t xml:space="preserve"> HOME</w:t>
      </w:r>
      <w:r w:rsidR="00B30EBC" w:rsidRPr="006A3CD4">
        <w:rPr>
          <w:b/>
          <w:i/>
          <w:sz w:val="28"/>
          <w:szCs w:val="28"/>
        </w:rPr>
        <w:t>/ SCHOOL AGREEMENT</w:t>
      </w:r>
      <w:r w:rsidR="0090316E">
        <w:rPr>
          <w:b/>
          <w:i/>
          <w:sz w:val="28"/>
          <w:szCs w:val="28"/>
        </w:rPr>
        <w:t xml:space="preserve"> 2018/19</w:t>
      </w:r>
    </w:p>
    <w:p w:rsidR="00BD2C78" w:rsidRPr="00B30EBC" w:rsidRDefault="00BD2C78" w:rsidP="00BD2C78">
      <w:pPr>
        <w:ind w:left="-567" w:right="-613"/>
        <w:rPr>
          <w:b/>
          <w:color w:val="FF0000"/>
          <w:sz w:val="28"/>
          <w:szCs w:val="28"/>
        </w:rPr>
      </w:pPr>
      <w:r w:rsidRPr="00B30EBC">
        <w:rPr>
          <w:b/>
          <w:color w:val="FF0000"/>
          <w:sz w:val="28"/>
          <w:szCs w:val="28"/>
        </w:rPr>
        <w:t>Please ensure that this form has been completed and returned to the school office before your child starts</w:t>
      </w:r>
      <w:r w:rsidR="00DC4811">
        <w:rPr>
          <w:b/>
          <w:color w:val="FF0000"/>
          <w:sz w:val="28"/>
          <w:szCs w:val="28"/>
        </w:rPr>
        <w:t xml:space="preserve"> at </w:t>
      </w:r>
      <w:r w:rsidR="00657E46">
        <w:rPr>
          <w:b/>
          <w:color w:val="FF0000"/>
          <w:sz w:val="28"/>
          <w:szCs w:val="28"/>
        </w:rPr>
        <w:t>Tree Tops</w:t>
      </w:r>
      <w:r w:rsidRPr="00B30EBC">
        <w:rPr>
          <w:b/>
          <w:color w:val="FF0000"/>
          <w:sz w:val="28"/>
          <w:szCs w:val="28"/>
        </w:rPr>
        <w:t xml:space="preserve">. </w:t>
      </w:r>
      <w:r w:rsidR="00C14C25">
        <w:rPr>
          <w:b/>
          <w:color w:val="FF0000"/>
          <w:sz w:val="28"/>
          <w:szCs w:val="28"/>
        </w:rPr>
        <w:t xml:space="preserve">  </w:t>
      </w:r>
      <w:r w:rsidRPr="00C14C25">
        <w:rPr>
          <w:b/>
          <w:color w:val="FF0000"/>
          <w:sz w:val="28"/>
          <w:szCs w:val="28"/>
          <w:u w:val="single"/>
        </w:rPr>
        <w:t xml:space="preserve">Please inform us </w:t>
      </w:r>
      <w:r w:rsidR="00DC4811" w:rsidRPr="00C14C25">
        <w:rPr>
          <w:b/>
          <w:color w:val="FF0000"/>
          <w:sz w:val="28"/>
          <w:szCs w:val="28"/>
          <w:u w:val="single"/>
        </w:rPr>
        <w:t xml:space="preserve">immediately </w:t>
      </w:r>
      <w:r w:rsidRPr="00C14C25">
        <w:rPr>
          <w:b/>
          <w:color w:val="FF0000"/>
          <w:sz w:val="28"/>
          <w:szCs w:val="28"/>
          <w:u w:val="single"/>
        </w:rPr>
        <w:t>of any change to the information contained in this form.</w:t>
      </w:r>
    </w:p>
    <w:p w:rsidR="0065238A" w:rsidRPr="006A3CD4" w:rsidRDefault="0065238A" w:rsidP="0065238A">
      <w:pPr>
        <w:ind w:left="-567" w:right="-61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School</w:t>
      </w:r>
      <w:r w:rsidRPr="006A3CD4">
        <w:rPr>
          <w:b/>
          <w:sz w:val="28"/>
          <w:szCs w:val="28"/>
          <w:u w:val="single"/>
        </w:rPr>
        <w:t>’s Commitment</w:t>
      </w:r>
    </w:p>
    <w:p w:rsidR="006C04E7" w:rsidRDefault="006C04E7" w:rsidP="00BD2C78">
      <w:pPr>
        <w:ind w:left="-567"/>
        <w:rPr>
          <w:b/>
          <w:sz w:val="28"/>
          <w:szCs w:val="28"/>
        </w:rPr>
      </w:pPr>
      <w:r w:rsidRPr="00B30EBC">
        <w:rPr>
          <w:b/>
          <w:sz w:val="28"/>
          <w:szCs w:val="28"/>
        </w:rPr>
        <w:t>The School agrees</w:t>
      </w:r>
      <w:r w:rsidR="00217EF7">
        <w:rPr>
          <w:b/>
          <w:sz w:val="28"/>
          <w:szCs w:val="28"/>
        </w:rPr>
        <w:t>:</w:t>
      </w:r>
    </w:p>
    <w:p w:rsidR="00217EF7" w:rsidRPr="00217EF7" w:rsidRDefault="00217EF7" w:rsidP="00BD2C78">
      <w:pPr>
        <w:ind w:left="-567"/>
        <w:rPr>
          <w:i/>
          <w:sz w:val="24"/>
          <w:szCs w:val="24"/>
          <w:u w:val="single"/>
        </w:rPr>
      </w:pPr>
      <w:r w:rsidRPr="00217EF7">
        <w:rPr>
          <w:i/>
          <w:sz w:val="24"/>
          <w:szCs w:val="24"/>
          <w:u w:val="single"/>
        </w:rPr>
        <w:t>Operation</w:t>
      </w:r>
    </w:p>
    <w:p w:rsidR="006C04E7" w:rsidRDefault="006C0C5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 xml:space="preserve">To provide a manager and staff who have the appropriate experience, skill and ability to do their jobs and to ensure that </w:t>
      </w:r>
      <w:r w:rsidR="00D462C0">
        <w:rPr>
          <w:sz w:val="24"/>
          <w:szCs w:val="24"/>
        </w:rPr>
        <w:t>training, qualifications and DBS</w:t>
      </w:r>
      <w:r>
        <w:rPr>
          <w:sz w:val="24"/>
          <w:szCs w:val="24"/>
        </w:rPr>
        <w:t xml:space="preserve"> requirements are met.</w:t>
      </w:r>
    </w:p>
    <w:p w:rsidR="006C0C55" w:rsidRDefault="006C0C5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guarantee at least one member of staff is trained to carry out First Aid and an accident record is kept.</w:t>
      </w:r>
    </w:p>
    <w:p w:rsidR="006C0C55" w:rsidRDefault="006C0C5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 xml:space="preserve">To meet the minimum staffing ratio of </w:t>
      </w:r>
      <w:r w:rsidRPr="00DF1C4A">
        <w:rPr>
          <w:sz w:val="24"/>
          <w:szCs w:val="24"/>
        </w:rPr>
        <w:t>1:8 children under 8 years</w:t>
      </w:r>
      <w:r w:rsidR="00DF1C4A" w:rsidRPr="00DF1C4A">
        <w:rPr>
          <w:sz w:val="24"/>
          <w:szCs w:val="24"/>
        </w:rPr>
        <w:t xml:space="preserve"> and</w:t>
      </w:r>
      <w:r w:rsidR="00DF1C4A">
        <w:rPr>
          <w:sz w:val="24"/>
          <w:szCs w:val="24"/>
        </w:rPr>
        <w:t xml:space="preserve"> 1:10 children over 8 year</w:t>
      </w:r>
      <w:r w:rsidR="00D85767">
        <w:rPr>
          <w:sz w:val="24"/>
          <w:szCs w:val="24"/>
        </w:rPr>
        <w:t>s</w:t>
      </w:r>
      <w:r w:rsidR="00DF1C4A">
        <w:rPr>
          <w:sz w:val="24"/>
          <w:szCs w:val="24"/>
        </w:rPr>
        <w:t>;</w:t>
      </w:r>
      <w:r>
        <w:rPr>
          <w:sz w:val="24"/>
          <w:szCs w:val="24"/>
        </w:rPr>
        <w:t xml:space="preserve"> and to organise inside and outside space to meet the children’s needs effectively.</w:t>
      </w:r>
    </w:p>
    <w:p w:rsidR="006C0C55" w:rsidRDefault="006C0C5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plan and provide activities and play opportunities and to provide resources which are appropriate to the ages and interests of the children attending.</w:t>
      </w:r>
    </w:p>
    <w:p w:rsidR="006C0C55" w:rsidRDefault="006C0C5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recognise that some children may have special needs and take steps to promote the welfare of those children within the setting.</w:t>
      </w:r>
    </w:p>
    <w:p w:rsidR="006C0C55" w:rsidRDefault="006C0C5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create an environment that encourages good behaviour.</w:t>
      </w:r>
    </w:p>
    <w:p w:rsidR="006C0C55" w:rsidRDefault="006C0C5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ensure all adults and children are treated with equal concern.</w:t>
      </w:r>
    </w:p>
    <w:p w:rsidR="00806994" w:rsidRDefault="00806994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maintain premises which are safe, secure and suitable for their purpose.</w:t>
      </w:r>
    </w:p>
    <w:p w:rsidR="00806994" w:rsidRDefault="00806994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provide adequate space for different activities as well as a quiet area.</w:t>
      </w:r>
    </w:p>
    <w:p w:rsidR="00806994" w:rsidRDefault="00806994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 xml:space="preserve">To ensure that the premises comply with health </w:t>
      </w:r>
      <w:r w:rsidR="00C963CC">
        <w:rPr>
          <w:sz w:val="24"/>
          <w:szCs w:val="24"/>
        </w:rPr>
        <w:t>and</w:t>
      </w:r>
      <w:r>
        <w:rPr>
          <w:sz w:val="24"/>
          <w:szCs w:val="24"/>
        </w:rPr>
        <w:t xml:space="preserve"> safety regulations and that children are supervised at all times.</w:t>
      </w:r>
    </w:p>
    <w:p w:rsidR="00F60DF8" w:rsidRPr="00F60DF8" w:rsidRDefault="00F60DF8" w:rsidP="00845F71">
      <w:pPr>
        <w:ind w:left="-502" w:right="-755"/>
        <w:rPr>
          <w:i/>
          <w:sz w:val="24"/>
          <w:szCs w:val="24"/>
          <w:u w:val="single"/>
        </w:rPr>
      </w:pPr>
      <w:r w:rsidRPr="00F60DF8">
        <w:rPr>
          <w:i/>
          <w:sz w:val="24"/>
          <w:szCs w:val="24"/>
          <w:u w:val="single"/>
        </w:rPr>
        <w:t>Food</w:t>
      </w:r>
      <w:r w:rsidR="00502C52">
        <w:rPr>
          <w:i/>
          <w:sz w:val="24"/>
          <w:szCs w:val="24"/>
          <w:u w:val="single"/>
        </w:rPr>
        <w:t xml:space="preserve"> and drink</w:t>
      </w:r>
    </w:p>
    <w:p w:rsidR="00806994" w:rsidRDefault="00806994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promote good hygiene practice and comply with food handling regulations.</w:t>
      </w:r>
    </w:p>
    <w:p w:rsidR="00837E6A" w:rsidRPr="00C0546F" w:rsidRDefault="00837E6A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 w:rsidRPr="00C0546F">
        <w:rPr>
          <w:sz w:val="24"/>
          <w:szCs w:val="24"/>
        </w:rPr>
        <w:t xml:space="preserve">To ensure all food served complies with </w:t>
      </w:r>
      <w:r w:rsidR="00C0546F" w:rsidRPr="00C0546F">
        <w:rPr>
          <w:sz w:val="24"/>
          <w:szCs w:val="24"/>
        </w:rPr>
        <w:t xml:space="preserve">government issued School Food Standards </w:t>
      </w:r>
      <w:r w:rsidR="00C0546F">
        <w:rPr>
          <w:sz w:val="24"/>
          <w:szCs w:val="24"/>
        </w:rPr>
        <w:t xml:space="preserve">and </w:t>
      </w:r>
      <w:r w:rsidR="009829D5" w:rsidRPr="00C0546F">
        <w:rPr>
          <w:sz w:val="24"/>
          <w:szCs w:val="24"/>
        </w:rPr>
        <w:t xml:space="preserve">any </w:t>
      </w:r>
      <w:r w:rsidR="00C0546F" w:rsidRPr="00C0546F">
        <w:rPr>
          <w:sz w:val="24"/>
          <w:szCs w:val="24"/>
        </w:rPr>
        <w:t xml:space="preserve">specific </w:t>
      </w:r>
      <w:r w:rsidR="009829D5" w:rsidRPr="00C0546F">
        <w:rPr>
          <w:sz w:val="24"/>
          <w:szCs w:val="24"/>
        </w:rPr>
        <w:t xml:space="preserve">special </w:t>
      </w:r>
      <w:r w:rsidRPr="00C0546F">
        <w:rPr>
          <w:sz w:val="24"/>
          <w:szCs w:val="24"/>
        </w:rPr>
        <w:t>dietary requirements.</w:t>
      </w:r>
    </w:p>
    <w:p w:rsidR="00F30C52" w:rsidRPr="00F8508B" w:rsidRDefault="00F30C52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 w:rsidRPr="000F486B">
        <w:rPr>
          <w:i/>
          <w:sz w:val="24"/>
          <w:szCs w:val="24"/>
        </w:rPr>
        <w:t xml:space="preserve">Breakfast </w:t>
      </w:r>
      <w:r w:rsidR="00845F71" w:rsidRPr="000F486B">
        <w:rPr>
          <w:i/>
          <w:sz w:val="24"/>
          <w:szCs w:val="24"/>
        </w:rPr>
        <w:t>sessions</w:t>
      </w:r>
      <w:r>
        <w:rPr>
          <w:sz w:val="24"/>
          <w:szCs w:val="24"/>
        </w:rPr>
        <w:t xml:space="preserve">: To provide a breakfast </w:t>
      </w:r>
      <w:r w:rsidR="00FF6D87">
        <w:rPr>
          <w:sz w:val="24"/>
          <w:szCs w:val="24"/>
        </w:rPr>
        <w:t>buffet from 7.45-8.15am</w:t>
      </w:r>
      <w:r w:rsidR="00F8508B">
        <w:rPr>
          <w:sz w:val="24"/>
          <w:szCs w:val="24"/>
        </w:rPr>
        <w:t>.</w:t>
      </w:r>
    </w:p>
    <w:p w:rsidR="00837E6A" w:rsidRPr="00DF1C4A" w:rsidRDefault="00F30C52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 w:rsidRPr="000F486B">
        <w:rPr>
          <w:i/>
          <w:sz w:val="24"/>
          <w:szCs w:val="24"/>
        </w:rPr>
        <w:t xml:space="preserve">After </w:t>
      </w:r>
      <w:r w:rsidR="001B0CDE" w:rsidRPr="000F486B">
        <w:rPr>
          <w:i/>
          <w:sz w:val="24"/>
          <w:szCs w:val="24"/>
        </w:rPr>
        <w:t>S</w:t>
      </w:r>
      <w:r w:rsidRPr="000F486B">
        <w:rPr>
          <w:i/>
          <w:sz w:val="24"/>
          <w:szCs w:val="24"/>
        </w:rPr>
        <w:t xml:space="preserve">chool </w:t>
      </w:r>
      <w:r w:rsidR="00845F71" w:rsidRPr="000F486B">
        <w:rPr>
          <w:i/>
          <w:sz w:val="24"/>
          <w:szCs w:val="24"/>
        </w:rPr>
        <w:t>sessions</w:t>
      </w:r>
      <w:r w:rsidRPr="00DF1C4A">
        <w:rPr>
          <w:sz w:val="24"/>
          <w:szCs w:val="24"/>
        </w:rPr>
        <w:t xml:space="preserve">: </w:t>
      </w:r>
      <w:r w:rsidR="00217EF7" w:rsidRPr="00DF1C4A">
        <w:rPr>
          <w:sz w:val="24"/>
          <w:szCs w:val="24"/>
        </w:rPr>
        <w:t xml:space="preserve">To provide </w:t>
      </w:r>
      <w:r w:rsidR="00D85767">
        <w:rPr>
          <w:sz w:val="24"/>
          <w:szCs w:val="24"/>
        </w:rPr>
        <w:t xml:space="preserve">a healthy snack on arrival at 3.30pm, and a light tea at </w:t>
      </w:r>
      <w:r w:rsidR="00F60DF8" w:rsidRPr="00DF1C4A">
        <w:rPr>
          <w:sz w:val="24"/>
          <w:szCs w:val="24"/>
        </w:rPr>
        <w:t>5pm</w:t>
      </w:r>
      <w:r w:rsidR="00FF6D87">
        <w:rPr>
          <w:sz w:val="24"/>
          <w:szCs w:val="24"/>
        </w:rPr>
        <w:t>.</w:t>
      </w:r>
    </w:p>
    <w:p w:rsidR="00F60DF8" w:rsidRPr="00837E6A" w:rsidRDefault="00F60DF8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 w:rsidRPr="00837E6A">
        <w:rPr>
          <w:sz w:val="24"/>
          <w:szCs w:val="24"/>
        </w:rPr>
        <w:t xml:space="preserve">To </w:t>
      </w:r>
      <w:r w:rsidR="002B4025" w:rsidRPr="00837E6A">
        <w:rPr>
          <w:sz w:val="24"/>
          <w:szCs w:val="24"/>
        </w:rPr>
        <w:t xml:space="preserve">make the </w:t>
      </w:r>
      <w:r w:rsidR="00654FC2" w:rsidRPr="00837E6A">
        <w:rPr>
          <w:sz w:val="24"/>
          <w:szCs w:val="24"/>
        </w:rPr>
        <w:t xml:space="preserve">food and drink </w:t>
      </w:r>
      <w:r w:rsidR="002B4025" w:rsidRPr="00837E6A">
        <w:rPr>
          <w:sz w:val="24"/>
          <w:szCs w:val="24"/>
        </w:rPr>
        <w:t>menu</w:t>
      </w:r>
      <w:r w:rsidR="00F30C52" w:rsidRPr="00837E6A">
        <w:rPr>
          <w:sz w:val="24"/>
          <w:szCs w:val="24"/>
        </w:rPr>
        <w:t>s</w:t>
      </w:r>
      <w:r w:rsidR="002B4025" w:rsidRPr="00837E6A">
        <w:rPr>
          <w:sz w:val="24"/>
          <w:szCs w:val="24"/>
        </w:rPr>
        <w:t xml:space="preserve"> available to parents </w:t>
      </w:r>
      <w:r w:rsidR="00654FC2" w:rsidRPr="00837E6A">
        <w:rPr>
          <w:sz w:val="24"/>
          <w:szCs w:val="24"/>
        </w:rPr>
        <w:t>in advance</w:t>
      </w:r>
      <w:r w:rsidR="002B4025" w:rsidRPr="00837E6A">
        <w:rPr>
          <w:sz w:val="24"/>
          <w:szCs w:val="24"/>
        </w:rPr>
        <w:t>.</w:t>
      </w:r>
      <w:r w:rsidRPr="00837E6A">
        <w:rPr>
          <w:sz w:val="24"/>
          <w:szCs w:val="24"/>
        </w:rPr>
        <w:t xml:space="preserve"> </w:t>
      </w:r>
    </w:p>
    <w:p w:rsidR="00217EF7" w:rsidRPr="00217EF7" w:rsidRDefault="00217EF7" w:rsidP="00845F71">
      <w:pPr>
        <w:ind w:left="-502" w:right="-755"/>
        <w:rPr>
          <w:i/>
          <w:sz w:val="24"/>
          <w:szCs w:val="24"/>
          <w:u w:val="single"/>
        </w:rPr>
      </w:pPr>
      <w:r w:rsidRPr="00217EF7">
        <w:rPr>
          <w:i/>
          <w:sz w:val="24"/>
          <w:szCs w:val="24"/>
          <w:u w:val="single"/>
        </w:rPr>
        <w:t>Administration</w:t>
      </w:r>
    </w:p>
    <w:p w:rsidR="005537E4" w:rsidRDefault="00C2457C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 w:rsidRPr="00217EF7">
        <w:rPr>
          <w:sz w:val="24"/>
          <w:szCs w:val="24"/>
        </w:rPr>
        <w:t xml:space="preserve">To </w:t>
      </w:r>
      <w:r w:rsidR="00217EF7" w:rsidRPr="00217EF7">
        <w:rPr>
          <w:sz w:val="24"/>
          <w:szCs w:val="24"/>
        </w:rPr>
        <w:t>maintain a secure file of parent/ carer details</w:t>
      </w:r>
      <w:r w:rsidR="000E52A4">
        <w:rPr>
          <w:sz w:val="24"/>
          <w:szCs w:val="24"/>
        </w:rPr>
        <w:t xml:space="preserve"> as</w:t>
      </w:r>
      <w:r w:rsidR="00F84E9B">
        <w:rPr>
          <w:sz w:val="24"/>
          <w:szCs w:val="24"/>
        </w:rPr>
        <w:t xml:space="preserve"> submitted on this Home/ School Agreement form</w:t>
      </w:r>
      <w:r w:rsidR="00217EF7" w:rsidRPr="00217EF7">
        <w:rPr>
          <w:sz w:val="24"/>
          <w:szCs w:val="24"/>
        </w:rPr>
        <w:t>, and to keep this up to date</w:t>
      </w:r>
      <w:r w:rsidR="00F60DF8">
        <w:rPr>
          <w:sz w:val="24"/>
          <w:szCs w:val="24"/>
        </w:rPr>
        <w:t>.</w:t>
      </w:r>
    </w:p>
    <w:p w:rsidR="00D60FE5" w:rsidRDefault="00D60FE5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ensure that all monies received are re</w:t>
      </w:r>
      <w:r w:rsidR="00C2457C">
        <w:rPr>
          <w:sz w:val="24"/>
          <w:szCs w:val="24"/>
        </w:rPr>
        <w:t>corded and re</w:t>
      </w:r>
      <w:r>
        <w:rPr>
          <w:sz w:val="24"/>
          <w:szCs w:val="24"/>
        </w:rPr>
        <w:t>conciled</w:t>
      </w:r>
      <w:r w:rsidR="00F60DF8">
        <w:rPr>
          <w:sz w:val="24"/>
          <w:szCs w:val="24"/>
        </w:rPr>
        <w:t>.</w:t>
      </w:r>
      <w:r w:rsidR="00C2457C">
        <w:rPr>
          <w:sz w:val="24"/>
          <w:szCs w:val="24"/>
        </w:rPr>
        <w:t xml:space="preserve"> </w:t>
      </w:r>
    </w:p>
    <w:p w:rsidR="00BC04B1" w:rsidRPr="00BC04B1" w:rsidRDefault="00D3474A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>
        <w:rPr>
          <w:sz w:val="24"/>
          <w:szCs w:val="24"/>
        </w:rPr>
        <w:t>To rep</w:t>
      </w:r>
      <w:r w:rsidR="00BC04B1">
        <w:rPr>
          <w:sz w:val="24"/>
          <w:szCs w:val="24"/>
        </w:rPr>
        <w:t>ay deposits promptly on request.</w:t>
      </w:r>
    </w:p>
    <w:p w:rsidR="00C963CC" w:rsidRDefault="00C963CC" w:rsidP="00845F71">
      <w:pPr>
        <w:pStyle w:val="ListParagraph"/>
        <w:numPr>
          <w:ilvl w:val="0"/>
          <w:numId w:val="2"/>
        </w:numPr>
        <w:ind w:left="-142" w:right="-755"/>
        <w:rPr>
          <w:sz w:val="24"/>
          <w:szCs w:val="24"/>
        </w:rPr>
      </w:pPr>
      <w:r w:rsidRPr="00FE1DC1">
        <w:rPr>
          <w:sz w:val="24"/>
          <w:szCs w:val="24"/>
        </w:rPr>
        <w:t xml:space="preserve">To maintain a </w:t>
      </w:r>
      <w:r w:rsidR="00502C52">
        <w:rPr>
          <w:sz w:val="24"/>
          <w:szCs w:val="24"/>
        </w:rPr>
        <w:t xml:space="preserve">daily </w:t>
      </w:r>
      <w:r w:rsidRPr="00FE1DC1">
        <w:rPr>
          <w:sz w:val="24"/>
          <w:szCs w:val="24"/>
        </w:rPr>
        <w:t xml:space="preserve">register of attendance </w:t>
      </w:r>
      <w:r w:rsidR="000C45CF">
        <w:rPr>
          <w:sz w:val="24"/>
          <w:szCs w:val="24"/>
        </w:rPr>
        <w:t>based on ParentPay bookings.</w:t>
      </w:r>
    </w:p>
    <w:p w:rsidR="006A3CD4" w:rsidRPr="00611C10" w:rsidRDefault="006A3CD4" w:rsidP="006A3CD4">
      <w:pPr>
        <w:ind w:left="-567" w:right="-613"/>
        <w:rPr>
          <w:b/>
          <w:sz w:val="28"/>
          <w:szCs w:val="28"/>
        </w:rPr>
      </w:pPr>
      <w:r w:rsidRPr="00611C10">
        <w:rPr>
          <w:b/>
          <w:sz w:val="28"/>
          <w:szCs w:val="28"/>
        </w:rPr>
        <w:lastRenderedPageBreak/>
        <w:t>FERN HILL PRIMARY SCHOOL</w:t>
      </w:r>
    </w:p>
    <w:p w:rsidR="006A3CD4" w:rsidRPr="006A3CD4" w:rsidRDefault="00DF1C4A" w:rsidP="006A3CD4">
      <w:pPr>
        <w:ind w:left="-567" w:right="-61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TREE TOPS</w:t>
      </w:r>
      <w:r w:rsidR="006A3CD4" w:rsidRPr="006A3CD4">
        <w:rPr>
          <w:b/>
          <w:i/>
          <w:sz w:val="28"/>
          <w:szCs w:val="28"/>
        </w:rPr>
        <w:t xml:space="preserve"> HOME/ SCHOOL AGREEMENT</w:t>
      </w:r>
      <w:r w:rsidR="0090316E">
        <w:rPr>
          <w:b/>
          <w:i/>
          <w:sz w:val="28"/>
          <w:szCs w:val="28"/>
        </w:rPr>
        <w:t xml:space="preserve"> 2018/19</w:t>
      </w:r>
    </w:p>
    <w:p w:rsidR="00AB1F8E" w:rsidRDefault="00D400E1" w:rsidP="00AB1F8E">
      <w:pPr>
        <w:ind w:left="-567" w:right="-613"/>
        <w:rPr>
          <w:b/>
          <w:sz w:val="28"/>
          <w:szCs w:val="28"/>
          <w:u w:val="single"/>
        </w:rPr>
      </w:pPr>
      <w:r w:rsidRPr="007140DD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215900</wp:posOffset>
                </wp:positionV>
                <wp:extent cx="2362200" cy="248602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2200" cy="2486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85767" w:rsidRDefault="00D85767" w:rsidP="007140DD">
                            <w:pPr>
                              <w:jc w:val="center"/>
                            </w:pPr>
                            <w:r>
                              <w:t>Plea</w:t>
                            </w:r>
                            <w:r w:rsidR="003A69C5">
                              <w:t>s</w:t>
                            </w:r>
                            <w:r>
                              <w:t xml:space="preserve">e </w:t>
                            </w:r>
                            <w:r w:rsidR="005918D5">
                              <w:t>send in a recent photo of your child to be attached her</w:t>
                            </w:r>
                            <w:r>
                              <w:t>e</w:t>
                            </w:r>
                          </w:p>
                          <w:sdt>
                            <w:sdtPr>
                              <w:id w:val="-486242839"/>
                              <w:showingPlcHdr/>
                              <w:picture/>
                            </w:sdtPr>
                            <w:sdtEndPr/>
                            <w:sdtContent>
                              <w:p w:rsidR="003A69C5" w:rsidRDefault="005918D5" w:rsidP="003A69C5"/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pt;margin-top:17pt;width:186pt;height:195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" stroked="f">
                <v:textbox>
                  <w:txbxContent>
                    <w:p w:rsidR="00D85767" w:rsidRDefault="00D85767" w:rsidP="007140DD">
                      <w:pPr>
                        <w:jc w:val="center"/>
                      </w:pPr>
                      <w:r>
                        <w:t>Plea</w:t>
                      </w:r>
                      <w:r w:rsidR="003A69C5">
                        <w:t>s</w:t>
                      </w:r>
                      <w:r>
                        <w:t xml:space="preserve">e </w:t>
                      </w:r>
                      <w:r w:rsidR="005918D5">
                        <w:t>send in a recent photo of your child to be attached her</w:t>
                      </w:r>
                      <w:r>
                        <w:t>e</w:t>
                      </w:r>
                    </w:p>
                    <w:sdt>
                      <w:sdtPr>
                        <w:id w:val="-486242839"/>
                        <w:showingPlcHdr/>
                        <w:picture/>
                      </w:sdtPr>
                      <w:sdtEndPr/>
                      <w:sdtContent>
                        <w:p w:rsidR="003A69C5" w:rsidRDefault="005918D5" w:rsidP="003A69C5"/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:rsidR="00AB1F8E" w:rsidRDefault="00AB1F8E" w:rsidP="00AB1F8E">
      <w:pPr>
        <w:ind w:left="-567" w:right="-61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Child</w:t>
      </w:r>
      <w:r w:rsidR="00E34DCD">
        <w:rPr>
          <w:b/>
          <w:sz w:val="28"/>
          <w:szCs w:val="28"/>
          <w:u w:val="single"/>
        </w:rPr>
        <w:t>’s</w:t>
      </w:r>
      <w:r>
        <w:rPr>
          <w:b/>
          <w:sz w:val="28"/>
          <w:szCs w:val="28"/>
          <w:u w:val="single"/>
        </w:rPr>
        <w:t xml:space="preserve"> </w:t>
      </w:r>
      <w:r w:rsidR="00E34DCD">
        <w:rPr>
          <w:b/>
          <w:sz w:val="28"/>
          <w:szCs w:val="28"/>
          <w:u w:val="single"/>
        </w:rPr>
        <w:t>D</w:t>
      </w:r>
      <w:r>
        <w:rPr>
          <w:b/>
          <w:sz w:val="28"/>
          <w:szCs w:val="28"/>
          <w:u w:val="single"/>
        </w:rPr>
        <w:t>etails</w:t>
      </w:r>
    </w:p>
    <w:p w:rsidR="00D33474" w:rsidRDefault="00AB1F8E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Child’s</w:t>
      </w:r>
      <w:r w:rsidR="000F2696">
        <w:rPr>
          <w:sz w:val="24"/>
          <w:szCs w:val="24"/>
        </w:rPr>
        <w:t xml:space="preserve"> </w:t>
      </w:r>
      <w:r>
        <w:rPr>
          <w:sz w:val="24"/>
          <w:szCs w:val="24"/>
        </w:rPr>
        <w:t>surname:</w:t>
      </w:r>
      <w:r w:rsidR="00BF4048"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659495620"/>
          <w:placeholder>
            <w:docPart w:val="D138EA64F2794C99A37887CDEBB583CD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  <w:r w:rsidR="00D33474">
        <w:rPr>
          <w:sz w:val="24"/>
          <w:szCs w:val="24"/>
        </w:rPr>
        <w:t xml:space="preserve"> </w:t>
      </w:r>
      <w:r w:rsidR="000369CF">
        <w:rPr>
          <w:sz w:val="24"/>
          <w:szCs w:val="24"/>
        </w:rPr>
        <w:tab/>
      </w:r>
      <w:r w:rsidR="000369CF">
        <w:rPr>
          <w:sz w:val="24"/>
          <w:szCs w:val="24"/>
        </w:rPr>
        <w:tab/>
      </w:r>
    </w:p>
    <w:p w:rsidR="00AB1F8E" w:rsidRDefault="00AB1F8E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Child’s for</w:t>
      </w:r>
      <w:r w:rsidR="00D4379F">
        <w:rPr>
          <w:sz w:val="24"/>
          <w:szCs w:val="24"/>
        </w:rPr>
        <w:t>e</w:t>
      </w:r>
      <w:r>
        <w:rPr>
          <w:sz w:val="24"/>
          <w:szCs w:val="24"/>
        </w:rPr>
        <w:t>name: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677106989"/>
          <w:placeholder>
            <w:docPart w:val="E969D327B1454503BC4D204C313610D1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AB1F8E" w:rsidRDefault="007140DD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Year and class</w:t>
      </w:r>
      <w:r w:rsidR="00AB1F8E"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2049366592"/>
          <w:placeholder>
            <w:docPart w:val="5EC6388AEC0A42F7857AAE524B0400D0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AB1F8E" w:rsidRDefault="00AB1F8E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Siblings</w:t>
      </w:r>
      <w:r w:rsidR="007140DD">
        <w:rPr>
          <w:sz w:val="24"/>
          <w:szCs w:val="24"/>
        </w:rPr>
        <w:t xml:space="preserve"> in school</w:t>
      </w:r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 w:rsidR="007140DD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984072102"/>
          <w:placeholder>
            <w:docPart w:val="FBCA966AC92E4A1BB98162734CC56417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AB1F8E" w:rsidRDefault="007140DD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(</w:t>
      </w:r>
      <w:proofErr w:type="gramStart"/>
      <w:r>
        <w:rPr>
          <w:sz w:val="24"/>
          <w:szCs w:val="24"/>
        </w:rPr>
        <w:t>including</w:t>
      </w:r>
      <w:proofErr w:type="gramEnd"/>
      <w:r>
        <w:rPr>
          <w:sz w:val="24"/>
          <w:szCs w:val="24"/>
        </w:rPr>
        <w:t xml:space="preserve"> year and class)</w:t>
      </w:r>
      <w:r w:rsidR="00AB1F8E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557792151"/>
          <w:placeholder>
            <w:docPart w:val="579F43BE2B3B4E8095D8498C48D11D38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7140DD" w:rsidRDefault="007140DD" w:rsidP="007140DD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582055779"/>
          <w:placeholder>
            <w:docPart w:val="37D737A81A11483EBD62B19A5BDF372C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3A69C5" w:rsidRDefault="003A69C5" w:rsidP="006A3CD4">
      <w:pPr>
        <w:ind w:left="-567" w:right="-613"/>
        <w:rPr>
          <w:sz w:val="16"/>
          <w:szCs w:val="16"/>
        </w:rPr>
      </w:pPr>
    </w:p>
    <w:p w:rsidR="00D400E1" w:rsidRPr="003A69C5" w:rsidRDefault="00D400E1" w:rsidP="006A3CD4">
      <w:pPr>
        <w:ind w:left="-567" w:right="-613"/>
        <w:rPr>
          <w:sz w:val="16"/>
          <w:szCs w:val="16"/>
        </w:rPr>
      </w:pPr>
    </w:p>
    <w:p w:rsidR="00AB1F8E" w:rsidRDefault="00AB1F8E" w:rsidP="00D400E1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Parent/</w:t>
      </w:r>
      <w:r w:rsidR="009D6827">
        <w:rPr>
          <w:sz w:val="24"/>
          <w:szCs w:val="24"/>
        </w:rPr>
        <w:t xml:space="preserve"> </w:t>
      </w:r>
      <w:r>
        <w:rPr>
          <w:sz w:val="24"/>
          <w:szCs w:val="24"/>
        </w:rPr>
        <w:t>guardian na</w:t>
      </w:r>
      <w:r w:rsidR="00D400E1">
        <w:rPr>
          <w:sz w:val="24"/>
          <w:szCs w:val="24"/>
        </w:rPr>
        <w:t>me (and relationship to child):</w:t>
      </w:r>
      <w:r w:rsidR="00D400E1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645653238"/>
          <w:placeholder>
            <w:docPart w:val="6E29619EE1E54E09A778EB86C33A9D70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CD1462" w:rsidRDefault="00E529C8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Parent</w:t>
      </w:r>
      <w:r w:rsidR="00C2457C">
        <w:rPr>
          <w:sz w:val="24"/>
          <w:szCs w:val="24"/>
        </w:rPr>
        <w:t>/ guardian</w:t>
      </w:r>
      <w:r w:rsidR="00DE5216">
        <w:rPr>
          <w:sz w:val="24"/>
          <w:szCs w:val="24"/>
        </w:rPr>
        <w:t xml:space="preserve"> contact </w:t>
      </w:r>
      <w:r>
        <w:rPr>
          <w:sz w:val="24"/>
          <w:szCs w:val="24"/>
        </w:rPr>
        <w:t>number</w:t>
      </w:r>
      <w:r w:rsidR="00BF4048">
        <w:rPr>
          <w:sz w:val="24"/>
          <w:szCs w:val="24"/>
        </w:rPr>
        <w:t>:</w:t>
      </w:r>
      <w:r w:rsidR="00BF4048">
        <w:rPr>
          <w:sz w:val="24"/>
          <w:szCs w:val="24"/>
        </w:rPr>
        <w:tab/>
      </w:r>
      <w:r w:rsidR="00AB1F8E">
        <w:rPr>
          <w:sz w:val="24"/>
          <w:szCs w:val="24"/>
        </w:rPr>
        <w:tab/>
      </w:r>
      <w:r w:rsidR="00AB1F8E">
        <w:rPr>
          <w:sz w:val="24"/>
          <w:szCs w:val="24"/>
        </w:rPr>
        <w:tab/>
      </w:r>
      <w:r w:rsidR="00AB1F8E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2139841175"/>
          <w:placeholder>
            <w:docPart w:val="30E8B43FD3E94D66A90625C393EE358E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D33474" w:rsidRDefault="00AB1F8E" w:rsidP="00AB1F8E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Parent/ guardian email address: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35593286"/>
          <w:placeholder>
            <w:docPart w:val="E5FF7E81D47A4C4A859EA1F2DB7A5269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  <w:r w:rsidR="00D33474">
        <w:rPr>
          <w:sz w:val="24"/>
          <w:szCs w:val="24"/>
        </w:rPr>
        <w:t xml:space="preserve"> </w:t>
      </w:r>
    </w:p>
    <w:p w:rsidR="00D33474" w:rsidRDefault="00AB1F8E" w:rsidP="00AB1F8E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Emergency contact name (and relationship to child):</w:t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209113032"/>
          <w:placeholder>
            <w:docPart w:val="809342A3860440CB8087B943D993A9A5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  <w:r w:rsidR="00D33474">
        <w:rPr>
          <w:sz w:val="24"/>
          <w:szCs w:val="24"/>
        </w:rPr>
        <w:t xml:space="preserve"> </w:t>
      </w:r>
    </w:p>
    <w:p w:rsidR="00AB1F8E" w:rsidRDefault="00AB1F8E" w:rsidP="00AB1F8E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E</w:t>
      </w:r>
      <w:r w:rsidR="00E529C8">
        <w:rPr>
          <w:sz w:val="24"/>
          <w:szCs w:val="24"/>
        </w:rPr>
        <w:t>mergency contact number</w:t>
      </w:r>
      <w:r w:rsidR="00BF4048">
        <w:rPr>
          <w:sz w:val="24"/>
          <w:szCs w:val="24"/>
        </w:rPr>
        <w:t>:</w:t>
      </w:r>
      <w:r w:rsidR="00BF4048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1245263182"/>
          <w:placeholder>
            <w:docPart w:val="00BC1ED2F52E4C55A64250E06938B64C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16386C" w:rsidRDefault="0016386C" w:rsidP="00AB1F8E">
      <w:pPr>
        <w:ind w:left="-567" w:right="-613"/>
        <w:rPr>
          <w:sz w:val="16"/>
          <w:szCs w:val="16"/>
        </w:rPr>
      </w:pPr>
    </w:p>
    <w:p w:rsidR="00D400E1" w:rsidRPr="003A69C5" w:rsidRDefault="00D400E1" w:rsidP="00AB1F8E">
      <w:pPr>
        <w:ind w:left="-567" w:right="-613"/>
        <w:rPr>
          <w:sz w:val="16"/>
          <w:szCs w:val="16"/>
        </w:rPr>
      </w:pPr>
    </w:p>
    <w:p w:rsidR="00D33474" w:rsidRDefault="00C9074A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 xml:space="preserve">Does your child suffer from any allergies? </w:t>
      </w:r>
      <w:r w:rsidR="001D1A9A">
        <w:rPr>
          <w:sz w:val="24"/>
          <w:szCs w:val="24"/>
        </w:rPr>
        <w:tab/>
      </w:r>
      <w:r w:rsidR="00675156">
        <w:rPr>
          <w:sz w:val="24"/>
          <w:szCs w:val="24"/>
        </w:rPr>
        <w:tab/>
      </w:r>
      <w:r w:rsidR="00D33474">
        <w:rPr>
          <w:sz w:val="24"/>
          <w:szCs w:val="24"/>
        </w:rPr>
        <w:tab/>
      </w:r>
      <w:r w:rsidR="00D33474" w:rsidRPr="00454855">
        <w:rPr>
          <w:b/>
          <w:sz w:val="24"/>
          <w:szCs w:val="24"/>
        </w:rPr>
        <w:t>NO</w:t>
      </w:r>
      <w:r w:rsidR="00D3347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579551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400E1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="00D33474">
        <w:rPr>
          <w:sz w:val="24"/>
          <w:szCs w:val="24"/>
        </w:rPr>
        <w:tab/>
      </w:r>
      <w:r w:rsidR="00D33474">
        <w:rPr>
          <w:sz w:val="24"/>
          <w:szCs w:val="24"/>
        </w:rPr>
        <w:tab/>
      </w:r>
      <w:r w:rsidR="00D33474" w:rsidRPr="00454855">
        <w:rPr>
          <w:b/>
          <w:sz w:val="24"/>
          <w:szCs w:val="24"/>
        </w:rPr>
        <w:t>YES</w:t>
      </w:r>
      <w:r w:rsidR="00D3347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6533482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33474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</w:p>
    <w:p w:rsidR="00C9074A" w:rsidRDefault="00C9074A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If YES, please give details</w:t>
      </w:r>
      <w:r w:rsidR="00DE5216">
        <w:rPr>
          <w:sz w:val="24"/>
          <w:szCs w:val="24"/>
        </w:rPr>
        <w:t xml:space="preserve"> of any signs of reaction and any medical treatment that would need to be given in the event of a reaction.</w:t>
      </w:r>
      <w:r w:rsidR="00E34DCD">
        <w:rPr>
          <w:sz w:val="24"/>
          <w:szCs w:val="24"/>
        </w:rPr>
        <w:t xml:space="preserve"> </w:t>
      </w:r>
      <w:r w:rsidR="00DE5216">
        <w:rPr>
          <w:sz w:val="24"/>
          <w:szCs w:val="24"/>
        </w:rPr>
        <w:t xml:space="preserve"> Continue overleaf if needed.</w:t>
      </w:r>
    </w:p>
    <w:p w:rsidR="00AD2ACF" w:rsidRDefault="005918D5" w:rsidP="006A3CD4">
      <w:pPr>
        <w:ind w:left="-567" w:right="-613"/>
        <w:rPr>
          <w:sz w:val="24"/>
          <w:szCs w:val="24"/>
        </w:rPr>
      </w:pPr>
      <w:sdt>
        <w:sdtPr>
          <w:rPr>
            <w:sz w:val="24"/>
            <w:szCs w:val="24"/>
          </w:rPr>
          <w:id w:val="-827362049"/>
          <w:placeholder>
            <w:docPart w:val="DB4E8C74CD8D4861BE1334A92628C39A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C9074A" w:rsidRDefault="00C9074A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Details of any other medical information of which staff should be aware:</w:t>
      </w:r>
    </w:p>
    <w:p w:rsidR="00AD2ACF" w:rsidRDefault="005918D5" w:rsidP="006A3CD4">
      <w:pPr>
        <w:ind w:left="-567" w:right="-613"/>
        <w:rPr>
          <w:sz w:val="24"/>
          <w:szCs w:val="24"/>
        </w:rPr>
      </w:pPr>
      <w:sdt>
        <w:sdtPr>
          <w:rPr>
            <w:sz w:val="24"/>
            <w:szCs w:val="24"/>
          </w:rPr>
          <w:id w:val="1910806995"/>
          <w:placeholder>
            <w:docPart w:val="E673A02A7F904F868A833B975F97FF45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C9074A" w:rsidRDefault="00C9074A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Details of any special needs for which we will need to provide appropriate support:</w:t>
      </w:r>
    </w:p>
    <w:p w:rsidR="00E34DCD" w:rsidRDefault="005918D5" w:rsidP="009D6827">
      <w:pPr>
        <w:ind w:left="-567" w:right="-613"/>
        <w:rPr>
          <w:sz w:val="24"/>
          <w:szCs w:val="24"/>
        </w:rPr>
      </w:pPr>
      <w:sdt>
        <w:sdtPr>
          <w:rPr>
            <w:sz w:val="24"/>
            <w:szCs w:val="24"/>
          </w:rPr>
          <w:id w:val="-235010527"/>
          <w:placeholder>
            <w:docPart w:val="3002A2ACC5EF4BC38C031E07C2A4D929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p w:rsidR="000369CF" w:rsidRDefault="000369CF" w:rsidP="009D6827">
      <w:pPr>
        <w:ind w:left="-567" w:right="-613"/>
        <w:rPr>
          <w:b/>
          <w:sz w:val="28"/>
          <w:szCs w:val="28"/>
        </w:rPr>
      </w:pPr>
    </w:p>
    <w:p w:rsidR="00D400E1" w:rsidRDefault="00D400E1" w:rsidP="009D6827">
      <w:pPr>
        <w:ind w:left="-567" w:right="-613"/>
        <w:rPr>
          <w:b/>
          <w:sz w:val="28"/>
          <w:szCs w:val="28"/>
        </w:rPr>
      </w:pPr>
    </w:p>
    <w:p w:rsidR="009D6827" w:rsidRPr="00611C10" w:rsidRDefault="009D6827" w:rsidP="009D6827">
      <w:pPr>
        <w:ind w:left="-567" w:right="-613"/>
        <w:rPr>
          <w:b/>
          <w:sz w:val="28"/>
          <w:szCs w:val="28"/>
        </w:rPr>
      </w:pPr>
      <w:r w:rsidRPr="00611C10">
        <w:rPr>
          <w:b/>
          <w:sz w:val="28"/>
          <w:szCs w:val="28"/>
        </w:rPr>
        <w:lastRenderedPageBreak/>
        <w:t>FERN HILL PRIMARY SCHOOL</w:t>
      </w:r>
    </w:p>
    <w:p w:rsidR="009D6827" w:rsidRPr="006A3CD4" w:rsidRDefault="00DF1C4A" w:rsidP="009D6827">
      <w:pPr>
        <w:ind w:left="-567" w:right="-613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TREE TOPS</w:t>
      </w:r>
      <w:r w:rsidR="00F30C52">
        <w:rPr>
          <w:b/>
          <w:i/>
          <w:sz w:val="28"/>
          <w:szCs w:val="28"/>
        </w:rPr>
        <w:t xml:space="preserve"> HOME</w:t>
      </w:r>
      <w:r w:rsidR="009D6827" w:rsidRPr="006A3CD4">
        <w:rPr>
          <w:b/>
          <w:i/>
          <w:sz w:val="28"/>
          <w:szCs w:val="28"/>
        </w:rPr>
        <w:t>/ SCHOOL AGREEMENT</w:t>
      </w:r>
      <w:r w:rsidR="009D6827">
        <w:rPr>
          <w:b/>
          <w:i/>
          <w:sz w:val="28"/>
          <w:szCs w:val="28"/>
        </w:rPr>
        <w:t xml:space="preserve"> 2018/19</w:t>
      </w:r>
    </w:p>
    <w:p w:rsidR="00AB1F8E" w:rsidRPr="00657E46" w:rsidRDefault="00AB1F8E" w:rsidP="006A3CD4">
      <w:pPr>
        <w:ind w:left="-567" w:right="-613"/>
        <w:rPr>
          <w:b/>
          <w:sz w:val="28"/>
          <w:szCs w:val="28"/>
        </w:rPr>
      </w:pPr>
    </w:p>
    <w:p w:rsidR="00AB1F8E" w:rsidRPr="006A3CD4" w:rsidRDefault="00AB1F8E" w:rsidP="00AB1F8E">
      <w:pPr>
        <w:ind w:left="-567" w:right="-613"/>
        <w:rPr>
          <w:b/>
          <w:sz w:val="28"/>
          <w:szCs w:val="28"/>
          <w:u w:val="single"/>
        </w:rPr>
      </w:pPr>
      <w:r w:rsidRPr="006A3CD4">
        <w:rPr>
          <w:b/>
          <w:sz w:val="28"/>
          <w:szCs w:val="28"/>
          <w:u w:val="single"/>
        </w:rPr>
        <w:t>Parent’s Commitment</w:t>
      </w:r>
    </w:p>
    <w:p w:rsidR="00C9074A" w:rsidRPr="00B30EBC" w:rsidRDefault="00C2457C" w:rsidP="006A3CD4">
      <w:pPr>
        <w:ind w:left="-567" w:right="-613"/>
        <w:rPr>
          <w:b/>
          <w:sz w:val="28"/>
          <w:szCs w:val="28"/>
        </w:rPr>
      </w:pPr>
      <w:r>
        <w:rPr>
          <w:b/>
          <w:sz w:val="28"/>
          <w:szCs w:val="28"/>
        </w:rPr>
        <w:t>As parent/ guardian</w:t>
      </w:r>
      <w:r w:rsidR="00E529C8" w:rsidRPr="00B30EBC">
        <w:rPr>
          <w:b/>
          <w:sz w:val="28"/>
          <w:szCs w:val="28"/>
        </w:rPr>
        <w:t>, I agree:</w:t>
      </w:r>
    </w:p>
    <w:p w:rsidR="00BF4048" w:rsidRDefault="00BF4048" w:rsidP="00845F71">
      <w:pPr>
        <w:pStyle w:val="ListParagraph"/>
        <w:numPr>
          <w:ilvl w:val="0"/>
          <w:numId w:val="3"/>
        </w:numPr>
        <w:spacing w:after="0"/>
        <w:ind w:left="-142" w:right="-330" w:hanging="425"/>
        <w:rPr>
          <w:sz w:val="24"/>
          <w:szCs w:val="24"/>
        </w:rPr>
      </w:pPr>
      <w:r w:rsidRPr="00BF4048">
        <w:rPr>
          <w:sz w:val="24"/>
          <w:szCs w:val="24"/>
        </w:rPr>
        <w:t>To book all sessions on ParentPay, and pay the following charges in advance:</w:t>
      </w:r>
      <w:r w:rsidR="00D60FE5" w:rsidRPr="00BF4048">
        <w:rPr>
          <w:sz w:val="24"/>
          <w:szCs w:val="24"/>
        </w:rPr>
        <w:t xml:space="preserve"> </w:t>
      </w:r>
    </w:p>
    <w:p w:rsidR="00F30C52" w:rsidRPr="00F30C52" w:rsidRDefault="00F30C52" w:rsidP="00845F71">
      <w:pPr>
        <w:spacing w:after="0"/>
        <w:ind w:right="-330" w:firstLine="284"/>
        <w:rPr>
          <w:sz w:val="24"/>
          <w:szCs w:val="24"/>
        </w:rPr>
      </w:pPr>
      <w:r>
        <w:rPr>
          <w:sz w:val="24"/>
          <w:szCs w:val="24"/>
        </w:rPr>
        <w:t>Breakfast</w:t>
      </w:r>
      <w:r w:rsidR="00657E46">
        <w:rPr>
          <w:sz w:val="24"/>
          <w:szCs w:val="24"/>
        </w:rPr>
        <w:t xml:space="preserve"> session</w:t>
      </w:r>
      <w:r>
        <w:rPr>
          <w:sz w:val="24"/>
          <w:szCs w:val="24"/>
        </w:rPr>
        <w:t xml:space="preserve"> (7.30-8.45am)</w:t>
      </w:r>
      <w:r>
        <w:rPr>
          <w:sz w:val="24"/>
          <w:szCs w:val="24"/>
        </w:rPr>
        <w:tab/>
      </w:r>
      <w:r w:rsidR="00657E46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37E6A">
        <w:rPr>
          <w:sz w:val="24"/>
          <w:szCs w:val="24"/>
        </w:rPr>
        <w:t xml:space="preserve">  </w:t>
      </w:r>
      <w:r w:rsidRPr="00F30C52">
        <w:rPr>
          <w:b/>
          <w:sz w:val="24"/>
          <w:szCs w:val="24"/>
        </w:rPr>
        <w:t>£</w:t>
      </w:r>
      <w:r w:rsidR="00F8508B">
        <w:rPr>
          <w:b/>
          <w:sz w:val="24"/>
          <w:szCs w:val="24"/>
        </w:rPr>
        <w:t>7</w:t>
      </w:r>
      <w:r>
        <w:rPr>
          <w:sz w:val="24"/>
          <w:szCs w:val="24"/>
        </w:rPr>
        <w:t>.</w:t>
      </w:r>
      <w:r>
        <w:rPr>
          <w:b/>
          <w:sz w:val="24"/>
          <w:szCs w:val="24"/>
        </w:rPr>
        <w:t>00</w:t>
      </w:r>
      <w:r w:rsidRPr="00F30C52">
        <w:rPr>
          <w:sz w:val="24"/>
          <w:szCs w:val="24"/>
        </w:rPr>
        <w:tab/>
      </w:r>
    </w:p>
    <w:p w:rsidR="00BF4048" w:rsidRPr="0046612F" w:rsidRDefault="00657E46" w:rsidP="00845F71">
      <w:pPr>
        <w:spacing w:after="0"/>
        <w:ind w:left="284" w:right="-330"/>
        <w:rPr>
          <w:sz w:val="24"/>
          <w:szCs w:val="24"/>
        </w:rPr>
      </w:pPr>
      <w:r>
        <w:rPr>
          <w:sz w:val="24"/>
          <w:szCs w:val="24"/>
        </w:rPr>
        <w:t>After School f</w:t>
      </w:r>
      <w:r w:rsidR="00D60FE5" w:rsidRPr="0046612F">
        <w:rPr>
          <w:sz w:val="24"/>
          <w:szCs w:val="24"/>
        </w:rPr>
        <w:t xml:space="preserve">ull session </w:t>
      </w:r>
      <w:r w:rsidR="00BF4048" w:rsidRPr="0046612F">
        <w:rPr>
          <w:sz w:val="24"/>
          <w:szCs w:val="24"/>
        </w:rPr>
        <w:t>(3.15-6pm)</w:t>
      </w:r>
      <w:r w:rsidR="00BF4048" w:rsidRPr="0046612F">
        <w:rPr>
          <w:sz w:val="24"/>
          <w:szCs w:val="24"/>
        </w:rPr>
        <w:tab/>
      </w:r>
      <w:r w:rsidR="00BF4048" w:rsidRPr="0046612F">
        <w:rPr>
          <w:sz w:val="24"/>
          <w:szCs w:val="24"/>
        </w:rPr>
        <w:tab/>
      </w:r>
      <w:r w:rsidR="00D60FE5" w:rsidRPr="00394AB6">
        <w:rPr>
          <w:b/>
          <w:sz w:val="24"/>
          <w:szCs w:val="24"/>
        </w:rPr>
        <w:t>£13.50</w:t>
      </w:r>
      <w:r w:rsidR="00D60FE5" w:rsidRPr="0046612F">
        <w:rPr>
          <w:sz w:val="24"/>
          <w:szCs w:val="24"/>
        </w:rPr>
        <w:t xml:space="preserve"> </w:t>
      </w:r>
      <w:r w:rsidR="00BF4048" w:rsidRPr="0046612F">
        <w:rPr>
          <w:sz w:val="24"/>
          <w:szCs w:val="24"/>
        </w:rPr>
        <w:t xml:space="preserve"> </w:t>
      </w:r>
      <w:r w:rsidR="00BF4048" w:rsidRPr="0046612F">
        <w:rPr>
          <w:sz w:val="24"/>
          <w:szCs w:val="24"/>
        </w:rPr>
        <w:tab/>
      </w:r>
    </w:p>
    <w:p w:rsidR="00D60FE5" w:rsidRDefault="00657E46" w:rsidP="00845F71">
      <w:pPr>
        <w:spacing w:after="0"/>
        <w:ind w:left="284" w:right="-330"/>
        <w:rPr>
          <w:sz w:val="24"/>
          <w:szCs w:val="24"/>
        </w:rPr>
      </w:pPr>
      <w:r>
        <w:rPr>
          <w:sz w:val="24"/>
          <w:szCs w:val="24"/>
        </w:rPr>
        <w:t xml:space="preserve">After School half </w:t>
      </w:r>
      <w:r w:rsidR="00BF4048" w:rsidRPr="0046612F">
        <w:rPr>
          <w:sz w:val="24"/>
          <w:szCs w:val="24"/>
        </w:rPr>
        <w:t xml:space="preserve">session </w:t>
      </w:r>
      <w:r w:rsidR="00DF1C4A">
        <w:rPr>
          <w:sz w:val="24"/>
          <w:szCs w:val="24"/>
        </w:rPr>
        <w:t>(</w:t>
      </w:r>
      <w:r w:rsidR="00BF4048" w:rsidRPr="0046612F">
        <w:rPr>
          <w:sz w:val="24"/>
          <w:szCs w:val="24"/>
        </w:rPr>
        <w:t>4.30-6pm)</w:t>
      </w:r>
      <w:r w:rsidR="00BF4048" w:rsidRPr="0046612F">
        <w:rPr>
          <w:sz w:val="24"/>
          <w:szCs w:val="24"/>
        </w:rPr>
        <w:tab/>
      </w:r>
      <w:r w:rsidR="00BF4048" w:rsidRPr="0046612F">
        <w:rPr>
          <w:sz w:val="24"/>
          <w:szCs w:val="24"/>
        </w:rPr>
        <w:tab/>
      </w:r>
      <w:r w:rsidR="00837E6A">
        <w:rPr>
          <w:sz w:val="24"/>
          <w:szCs w:val="24"/>
        </w:rPr>
        <w:t xml:space="preserve">  </w:t>
      </w:r>
      <w:r w:rsidR="00BF4048" w:rsidRPr="00394AB6">
        <w:rPr>
          <w:b/>
          <w:sz w:val="24"/>
          <w:szCs w:val="24"/>
        </w:rPr>
        <w:t>£9.00</w:t>
      </w:r>
    </w:p>
    <w:p w:rsidR="007649FB" w:rsidRPr="0046612F" w:rsidRDefault="007649FB" w:rsidP="00845F71">
      <w:pPr>
        <w:spacing w:after="0"/>
        <w:ind w:left="284" w:right="-330"/>
        <w:rPr>
          <w:sz w:val="24"/>
          <w:szCs w:val="24"/>
        </w:rPr>
      </w:pPr>
    </w:p>
    <w:p w:rsidR="00D60FE5" w:rsidRDefault="00D60FE5" w:rsidP="00845F71">
      <w:pPr>
        <w:pStyle w:val="ListParagraph"/>
        <w:numPr>
          <w:ilvl w:val="0"/>
          <w:numId w:val="3"/>
        </w:numPr>
        <w:ind w:left="-142" w:right="-330" w:hanging="425"/>
        <w:rPr>
          <w:sz w:val="24"/>
          <w:szCs w:val="24"/>
        </w:rPr>
      </w:pPr>
      <w:r>
        <w:rPr>
          <w:sz w:val="24"/>
          <w:szCs w:val="24"/>
        </w:rPr>
        <w:t xml:space="preserve">If paying with childcare vouchers or by cash/cheque, to pay a deposit equivalent to one month of sessions, as agreed with the </w:t>
      </w:r>
      <w:r w:rsidR="007B7D51">
        <w:rPr>
          <w:sz w:val="24"/>
          <w:szCs w:val="24"/>
        </w:rPr>
        <w:t xml:space="preserve">School </w:t>
      </w:r>
      <w:r>
        <w:rPr>
          <w:sz w:val="24"/>
          <w:szCs w:val="24"/>
        </w:rPr>
        <w:t>Bursar, in order to facilitate advance booking on ParentPay.  Thereafter to pay monthly.</w:t>
      </w:r>
      <w:r w:rsidR="00B56307">
        <w:rPr>
          <w:sz w:val="24"/>
          <w:szCs w:val="24"/>
        </w:rPr>
        <w:t xml:space="preserve">  </w:t>
      </w:r>
    </w:p>
    <w:p w:rsidR="007649FB" w:rsidRDefault="007649FB" w:rsidP="00845F71">
      <w:pPr>
        <w:pStyle w:val="ListParagraph"/>
        <w:ind w:left="-142" w:right="-330"/>
        <w:rPr>
          <w:sz w:val="24"/>
          <w:szCs w:val="24"/>
        </w:rPr>
      </w:pPr>
    </w:p>
    <w:p w:rsidR="00D60FE5" w:rsidRDefault="00D60FE5" w:rsidP="00845F71">
      <w:pPr>
        <w:pStyle w:val="ListParagraph"/>
        <w:numPr>
          <w:ilvl w:val="0"/>
          <w:numId w:val="3"/>
        </w:numPr>
        <w:spacing w:after="0"/>
        <w:ind w:left="-142" w:right="-330" w:hanging="425"/>
        <w:rPr>
          <w:sz w:val="24"/>
          <w:szCs w:val="24"/>
        </w:rPr>
      </w:pPr>
      <w:r w:rsidRPr="008971BC">
        <w:rPr>
          <w:sz w:val="24"/>
          <w:szCs w:val="24"/>
        </w:rPr>
        <w:t>That the</w:t>
      </w:r>
      <w:r w:rsidR="00256A8F">
        <w:rPr>
          <w:sz w:val="24"/>
          <w:szCs w:val="24"/>
        </w:rPr>
        <w:t xml:space="preserve"> standard</w:t>
      </w:r>
      <w:r w:rsidRPr="008971BC">
        <w:rPr>
          <w:sz w:val="24"/>
          <w:szCs w:val="24"/>
        </w:rPr>
        <w:t xml:space="preserve"> cut-off deadline for booking is </w:t>
      </w:r>
      <w:r w:rsidR="00E726EC" w:rsidRPr="00394AB6">
        <w:rPr>
          <w:b/>
          <w:sz w:val="24"/>
          <w:szCs w:val="24"/>
        </w:rPr>
        <w:t xml:space="preserve">midnight 3 </w:t>
      </w:r>
      <w:r w:rsidR="007649FB" w:rsidRPr="00394AB6">
        <w:rPr>
          <w:b/>
          <w:sz w:val="24"/>
          <w:szCs w:val="24"/>
        </w:rPr>
        <w:t xml:space="preserve">full </w:t>
      </w:r>
      <w:r w:rsidR="00E726EC" w:rsidRPr="00394AB6">
        <w:rPr>
          <w:b/>
          <w:sz w:val="24"/>
          <w:szCs w:val="24"/>
        </w:rPr>
        <w:t xml:space="preserve">days </w:t>
      </w:r>
      <w:r w:rsidR="007649FB" w:rsidRPr="00394AB6">
        <w:rPr>
          <w:b/>
          <w:sz w:val="24"/>
          <w:szCs w:val="24"/>
        </w:rPr>
        <w:t>beforehand</w:t>
      </w:r>
      <w:r w:rsidRPr="008971BC">
        <w:rPr>
          <w:sz w:val="24"/>
          <w:szCs w:val="24"/>
        </w:rPr>
        <w:t>.  I can make amendments to bookings only up until this deadline.</w:t>
      </w:r>
    </w:p>
    <w:p w:rsidR="007649FB" w:rsidRPr="007649FB" w:rsidRDefault="007649FB" w:rsidP="00845F71">
      <w:pPr>
        <w:spacing w:after="0"/>
        <w:ind w:left="360" w:right="-330"/>
        <w:rPr>
          <w:sz w:val="24"/>
          <w:szCs w:val="24"/>
        </w:rPr>
      </w:pPr>
      <w:r w:rsidRPr="007649FB">
        <w:rPr>
          <w:sz w:val="24"/>
          <w:szCs w:val="24"/>
        </w:rPr>
        <w:t xml:space="preserve">Monday sessions </w:t>
      </w:r>
      <w:r w:rsidR="00394AB6">
        <w:rPr>
          <w:sz w:val="24"/>
          <w:szCs w:val="24"/>
        </w:rPr>
        <w:tab/>
      </w:r>
      <w:r w:rsidR="00394AB6">
        <w:rPr>
          <w:sz w:val="24"/>
          <w:szCs w:val="24"/>
        </w:rPr>
        <w:tab/>
        <w:t xml:space="preserve">book </w:t>
      </w:r>
      <w:r w:rsidRPr="007649FB">
        <w:rPr>
          <w:sz w:val="24"/>
          <w:szCs w:val="24"/>
        </w:rPr>
        <w:t>by midnight on Thursday</w:t>
      </w:r>
    </w:p>
    <w:p w:rsidR="007649FB" w:rsidRPr="007649FB" w:rsidRDefault="007649FB" w:rsidP="00845F71">
      <w:pPr>
        <w:spacing w:after="0"/>
        <w:ind w:left="360" w:right="-330"/>
        <w:rPr>
          <w:sz w:val="24"/>
          <w:szCs w:val="24"/>
        </w:rPr>
      </w:pPr>
      <w:r w:rsidRPr="007649FB">
        <w:rPr>
          <w:sz w:val="24"/>
          <w:szCs w:val="24"/>
        </w:rPr>
        <w:t xml:space="preserve">Tuesday sessions </w:t>
      </w:r>
      <w:r w:rsidR="00394AB6">
        <w:rPr>
          <w:sz w:val="24"/>
          <w:szCs w:val="24"/>
        </w:rPr>
        <w:tab/>
      </w:r>
      <w:r w:rsidR="00394AB6">
        <w:rPr>
          <w:sz w:val="24"/>
          <w:szCs w:val="24"/>
        </w:rPr>
        <w:tab/>
        <w:t xml:space="preserve">book </w:t>
      </w:r>
      <w:r w:rsidRPr="007649FB">
        <w:rPr>
          <w:sz w:val="24"/>
          <w:szCs w:val="24"/>
        </w:rPr>
        <w:t>by midnight on Friday</w:t>
      </w:r>
    </w:p>
    <w:p w:rsidR="007649FB" w:rsidRPr="007649FB" w:rsidRDefault="007649FB" w:rsidP="00845F71">
      <w:pPr>
        <w:spacing w:after="0"/>
        <w:ind w:left="360" w:right="-330"/>
        <w:rPr>
          <w:sz w:val="24"/>
          <w:szCs w:val="24"/>
        </w:rPr>
      </w:pPr>
      <w:r w:rsidRPr="007649FB">
        <w:rPr>
          <w:sz w:val="24"/>
          <w:szCs w:val="24"/>
        </w:rPr>
        <w:t xml:space="preserve">Wednesday sessions </w:t>
      </w:r>
      <w:r w:rsidR="00394AB6">
        <w:rPr>
          <w:sz w:val="24"/>
          <w:szCs w:val="24"/>
        </w:rPr>
        <w:tab/>
        <w:t xml:space="preserve">book </w:t>
      </w:r>
      <w:r w:rsidRPr="007649FB">
        <w:rPr>
          <w:sz w:val="24"/>
          <w:szCs w:val="24"/>
        </w:rPr>
        <w:t>by midnight on Saturday</w:t>
      </w:r>
    </w:p>
    <w:p w:rsidR="007649FB" w:rsidRDefault="007649FB" w:rsidP="00845F71">
      <w:pPr>
        <w:spacing w:after="0"/>
        <w:ind w:left="360" w:right="-330"/>
        <w:rPr>
          <w:sz w:val="24"/>
          <w:szCs w:val="24"/>
        </w:rPr>
      </w:pPr>
      <w:r w:rsidRPr="007649FB">
        <w:rPr>
          <w:sz w:val="24"/>
          <w:szCs w:val="24"/>
        </w:rPr>
        <w:t>Thursday sess</w:t>
      </w:r>
      <w:r>
        <w:rPr>
          <w:sz w:val="24"/>
          <w:szCs w:val="24"/>
        </w:rPr>
        <w:t>i</w:t>
      </w:r>
      <w:r w:rsidRPr="007649FB">
        <w:rPr>
          <w:sz w:val="24"/>
          <w:szCs w:val="24"/>
        </w:rPr>
        <w:t>on</w:t>
      </w:r>
      <w:r>
        <w:rPr>
          <w:sz w:val="24"/>
          <w:szCs w:val="24"/>
        </w:rPr>
        <w:t>s</w:t>
      </w:r>
      <w:r w:rsidR="00394AB6">
        <w:rPr>
          <w:sz w:val="24"/>
          <w:szCs w:val="24"/>
        </w:rPr>
        <w:tab/>
      </w:r>
      <w:r w:rsidR="00394AB6">
        <w:rPr>
          <w:sz w:val="24"/>
          <w:szCs w:val="24"/>
        </w:rPr>
        <w:tab/>
        <w:t>book</w:t>
      </w:r>
      <w:r>
        <w:rPr>
          <w:sz w:val="24"/>
          <w:szCs w:val="24"/>
        </w:rPr>
        <w:t xml:space="preserve"> by midnight on Sunday</w:t>
      </w:r>
    </w:p>
    <w:p w:rsidR="007649FB" w:rsidRDefault="007649FB" w:rsidP="00845F71">
      <w:pPr>
        <w:spacing w:after="0"/>
        <w:ind w:left="360" w:right="-330"/>
        <w:rPr>
          <w:sz w:val="24"/>
          <w:szCs w:val="24"/>
        </w:rPr>
      </w:pPr>
      <w:r>
        <w:rPr>
          <w:sz w:val="24"/>
          <w:szCs w:val="24"/>
        </w:rPr>
        <w:t>Friday sessions</w:t>
      </w:r>
      <w:r w:rsidR="00394AB6">
        <w:rPr>
          <w:sz w:val="24"/>
          <w:szCs w:val="24"/>
        </w:rPr>
        <w:tab/>
      </w:r>
      <w:r w:rsidR="00394AB6">
        <w:rPr>
          <w:sz w:val="24"/>
          <w:szCs w:val="24"/>
        </w:rPr>
        <w:tab/>
        <w:t>book</w:t>
      </w:r>
      <w:r>
        <w:rPr>
          <w:sz w:val="24"/>
          <w:szCs w:val="24"/>
        </w:rPr>
        <w:t xml:space="preserve"> by midnight on Monday</w:t>
      </w:r>
    </w:p>
    <w:p w:rsidR="00256A8F" w:rsidRDefault="00256A8F" w:rsidP="00845F71">
      <w:pPr>
        <w:spacing w:after="0"/>
        <w:ind w:left="360" w:right="-330"/>
        <w:rPr>
          <w:sz w:val="24"/>
          <w:szCs w:val="24"/>
        </w:rPr>
      </w:pPr>
    </w:p>
    <w:p w:rsidR="008C67BC" w:rsidRPr="00DF1C4A" w:rsidRDefault="00256A8F" w:rsidP="00845F71">
      <w:pPr>
        <w:pStyle w:val="ListParagraph"/>
        <w:numPr>
          <w:ilvl w:val="0"/>
          <w:numId w:val="3"/>
        </w:numPr>
        <w:ind w:left="-142" w:right="-330" w:hanging="425"/>
        <w:rPr>
          <w:sz w:val="24"/>
          <w:szCs w:val="24"/>
        </w:rPr>
      </w:pPr>
      <w:r w:rsidRPr="00DF1C4A">
        <w:rPr>
          <w:sz w:val="24"/>
          <w:szCs w:val="24"/>
        </w:rPr>
        <w:t>That the school may close bookings earlier than the standard 3 day cut-off period, if demand is such that the maximum number of places is filled early.</w:t>
      </w:r>
      <w:r w:rsidR="002E5BA1" w:rsidRPr="00DF1C4A">
        <w:rPr>
          <w:sz w:val="24"/>
          <w:szCs w:val="24"/>
        </w:rPr>
        <w:t xml:space="preserve"> </w:t>
      </w:r>
      <w:r w:rsidR="008C67BC" w:rsidRPr="00DF1C4A">
        <w:rPr>
          <w:sz w:val="24"/>
          <w:szCs w:val="24"/>
        </w:rPr>
        <w:t xml:space="preserve">  That in exceptional circumstances the school may have to cancel a day’s booking – in this case you will be informed as soon as possible and </w:t>
      </w:r>
      <w:r w:rsidR="00611C10" w:rsidRPr="00DF1C4A">
        <w:rPr>
          <w:sz w:val="24"/>
          <w:szCs w:val="24"/>
        </w:rPr>
        <w:t xml:space="preserve">your charge </w:t>
      </w:r>
      <w:r w:rsidR="008C67BC" w:rsidRPr="00DF1C4A">
        <w:rPr>
          <w:sz w:val="24"/>
          <w:szCs w:val="24"/>
        </w:rPr>
        <w:t>refunded.</w:t>
      </w:r>
    </w:p>
    <w:p w:rsidR="00256A8F" w:rsidRPr="00256A8F" w:rsidRDefault="008C67BC" w:rsidP="00845F71">
      <w:pPr>
        <w:pStyle w:val="ListParagraph"/>
        <w:ind w:left="-142" w:right="-330"/>
        <w:rPr>
          <w:sz w:val="24"/>
          <w:szCs w:val="24"/>
        </w:rPr>
      </w:pPr>
      <w:r w:rsidRPr="00256A8F">
        <w:rPr>
          <w:sz w:val="24"/>
          <w:szCs w:val="24"/>
        </w:rPr>
        <w:t xml:space="preserve"> </w:t>
      </w:r>
    </w:p>
    <w:p w:rsidR="00256A8F" w:rsidRDefault="00256A8F" w:rsidP="00845F71">
      <w:pPr>
        <w:pStyle w:val="ListParagraph"/>
        <w:numPr>
          <w:ilvl w:val="0"/>
          <w:numId w:val="3"/>
        </w:numPr>
        <w:ind w:left="-142" w:right="-330" w:hanging="425"/>
        <w:rPr>
          <w:sz w:val="24"/>
          <w:szCs w:val="24"/>
        </w:rPr>
      </w:pPr>
      <w:r>
        <w:rPr>
          <w:sz w:val="24"/>
          <w:szCs w:val="24"/>
        </w:rPr>
        <w:t>That no refund can be given for missed sessions or sessions cancelled after the cut-off date, except where the reason for cancellation is school-arranged.</w:t>
      </w:r>
    </w:p>
    <w:p w:rsidR="007649FB" w:rsidRDefault="007649FB" w:rsidP="00845F71">
      <w:pPr>
        <w:pStyle w:val="ListParagraph"/>
        <w:ind w:left="-142" w:right="-330"/>
        <w:rPr>
          <w:sz w:val="24"/>
          <w:szCs w:val="24"/>
        </w:rPr>
      </w:pPr>
    </w:p>
    <w:p w:rsidR="00DF1C4A" w:rsidRDefault="00DF1C4A" w:rsidP="00845F71">
      <w:pPr>
        <w:pStyle w:val="ListParagraph"/>
        <w:numPr>
          <w:ilvl w:val="0"/>
          <w:numId w:val="3"/>
        </w:numPr>
        <w:ind w:left="-142" w:right="-330" w:hanging="425"/>
        <w:rPr>
          <w:sz w:val="24"/>
          <w:szCs w:val="24"/>
        </w:rPr>
      </w:pPr>
      <w:r w:rsidRPr="000F486B">
        <w:rPr>
          <w:i/>
          <w:sz w:val="24"/>
          <w:szCs w:val="24"/>
        </w:rPr>
        <w:t>After</w:t>
      </w:r>
      <w:r w:rsidR="00657E46" w:rsidRPr="000F486B">
        <w:rPr>
          <w:i/>
          <w:sz w:val="24"/>
          <w:szCs w:val="24"/>
        </w:rPr>
        <w:t xml:space="preserve"> School </w:t>
      </w:r>
      <w:r w:rsidRPr="000F486B">
        <w:rPr>
          <w:i/>
          <w:sz w:val="24"/>
          <w:szCs w:val="24"/>
        </w:rPr>
        <w:t>sessions</w:t>
      </w:r>
      <w:r w:rsidR="00F30C52" w:rsidRPr="00DF1C4A">
        <w:rPr>
          <w:sz w:val="24"/>
          <w:szCs w:val="24"/>
        </w:rPr>
        <w:t xml:space="preserve">: </w:t>
      </w:r>
      <w:r w:rsidR="00F53FD0">
        <w:rPr>
          <w:sz w:val="24"/>
          <w:szCs w:val="24"/>
        </w:rPr>
        <w:t>To collect my child promptly at 6pm from t</w:t>
      </w:r>
      <w:r w:rsidRPr="00DF1C4A">
        <w:rPr>
          <w:sz w:val="24"/>
          <w:szCs w:val="24"/>
        </w:rPr>
        <w:t>he KS2 gate</w:t>
      </w:r>
      <w:r w:rsidR="00F53FD0">
        <w:rPr>
          <w:sz w:val="24"/>
          <w:szCs w:val="24"/>
        </w:rPr>
        <w:t>.</w:t>
      </w:r>
    </w:p>
    <w:p w:rsidR="00DF1C4A" w:rsidRPr="00DF1C4A" w:rsidRDefault="00DF1C4A" w:rsidP="00845F71">
      <w:pPr>
        <w:pStyle w:val="ListParagraph"/>
        <w:ind w:right="-330"/>
        <w:rPr>
          <w:sz w:val="24"/>
          <w:szCs w:val="24"/>
        </w:rPr>
      </w:pPr>
    </w:p>
    <w:p w:rsidR="00DF1C4A" w:rsidRPr="000F486B" w:rsidRDefault="00F30C52" w:rsidP="00B20175">
      <w:pPr>
        <w:pStyle w:val="ListParagraph"/>
        <w:numPr>
          <w:ilvl w:val="0"/>
          <w:numId w:val="3"/>
        </w:numPr>
        <w:ind w:left="-142" w:right="-330" w:hanging="425"/>
        <w:rPr>
          <w:sz w:val="24"/>
          <w:szCs w:val="24"/>
        </w:rPr>
      </w:pPr>
      <w:r w:rsidRPr="000F486B">
        <w:rPr>
          <w:i/>
          <w:sz w:val="24"/>
          <w:szCs w:val="24"/>
        </w:rPr>
        <w:t>After</w:t>
      </w:r>
      <w:r w:rsidR="00657E46" w:rsidRPr="000F486B">
        <w:rPr>
          <w:i/>
          <w:sz w:val="24"/>
          <w:szCs w:val="24"/>
        </w:rPr>
        <w:t xml:space="preserve"> School</w:t>
      </w:r>
      <w:r w:rsidR="00F53FD0" w:rsidRPr="000F486B">
        <w:rPr>
          <w:i/>
          <w:sz w:val="24"/>
          <w:szCs w:val="24"/>
        </w:rPr>
        <w:t xml:space="preserve"> sessions</w:t>
      </w:r>
      <w:r w:rsidR="00F53FD0" w:rsidRPr="000F486B">
        <w:rPr>
          <w:sz w:val="24"/>
          <w:szCs w:val="24"/>
        </w:rPr>
        <w:t>:</w:t>
      </w:r>
      <w:r w:rsidRPr="000F486B">
        <w:rPr>
          <w:sz w:val="24"/>
          <w:szCs w:val="24"/>
        </w:rPr>
        <w:t xml:space="preserve"> </w:t>
      </w:r>
      <w:r w:rsidR="00D60FE5" w:rsidRPr="000F486B">
        <w:rPr>
          <w:sz w:val="24"/>
          <w:szCs w:val="24"/>
        </w:rPr>
        <w:t>To pay late collection fines when requested</w:t>
      </w:r>
      <w:r w:rsidR="000F486B" w:rsidRPr="000F486B">
        <w:rPr>
          <w:sz w:val="24"/>
          <w:szCs w:val="24"/>
        </w:rPr>
        <w:t xml:space="preserve"> </w:t>
      </w:r>
      <w:r w:rsidR="000F486B">
        <w:rPr>
          <w:sz w:val="24"/>
          <w:szCs w:val="24"/>
        </w:rPr>
        <w:t>–</w:t>
      </w:r>
      <w:r w:rsidR="000F486B" w:rsidRPr="000F486B">
        <w:rPr>
          <w:sz w:val="24"/>
          <w:szCs w:val="24"/>
        </w:rPr>
        <w:t xml:space="preserve"> </w:t>
      </w:r>
      <w:r w:rsidR="000F486B">
        <w:rPr>
          <w:sz w:val="24"/>
          <w:szCs w:val="24"/>
        </w:rPr>
        <w:t>the d</w:t>
      </w:r>
      <w:r w:rsidR="00845F71" w:rsidRPr="000F486B">
        <w:rPr>
          <w:sz w:val="24"/>
          <w:szCs w:val="24"/>
        </w:rPr>
        <w:t xml:space="preserve">aily </w:t>
      </w:r>
      <w:r w:rsidR="00B20175" w:rsidRPr="000F486B">
        <w:rPr>
          <w:sz w:val="24"/>
          <w:szCs w:val="24"/>
        </w:rPr>
        <w:t xml:space="preserve">late </w:t>
      </w:r>
      <w:r w:rsidR="00845F71" w:rsidRPr="000F486B">
        <w:rPr>
          <w:sz w:val="24"/>
          <w:szCs w:val="24"/>
        </w:rPr>
        <w:t>charge</w:t>
      </w:r>
      <w:r w:rsidR="000F486B">
        <w:rPr>
          <w:sz w:val="24"/>
          <w:szCs w:val="24"/>
        </w:rPr>
        <w:t xml:space="preserve"> is</w:t>
      </w:r>
      <w:r w:rsidR="00845F71" w:rsidRPr="000F486B">
        <w:rPr>
          <w:sz w:val="24"/>
          <w:szCs w:val="24"/>
        </w:rPr>
        <w:t xml:space="preserve"> </w:t>
      </w:r>
      <w:r w:rsidR="00E1643B" w:rsidRPr="000F486B">
        <w:rPr>
          <w:sz w:val="24"/>
          <w:szCs w:val="24"/>
        </w:rPr>
        <w:t xml:space="preserve">£5 </w:t>
      </w:r>
      <w:r w:rsidR="00B20175" w:rsidRPr="000F486B">
        <w:rPr>
          <w:sz w:val="24"/>
          <w:szCs w:val="24"/>
        </w:rPr>
        <w:t xml:space="preserve">if </w:t>
      </w:r>
      <w:r w:rsidR="00D60FE5" w:rsidRPr="000F486B">
        <w:rPr>
          <w:sz w:val="24"/>
          <w:szCs w:val="24"/>
        </w:rPr>
        <w:t>collected more than 10 minutes late</w:t>
      </w:r>
      <w:r w:rsidR="007B7D51">
        <w:rPr>
          <w:sz w:val="24"/>
          <w:szCs w:val="24"/>
        </w:rPr>
        <w:t>,</w:t>
      </w:r>
      <w:r w:rsidR="00657E46" w:rsidRPr="000F486B">
        <w:rPr>
          <w:sz w:val="24"/>
          <w:szCs w:val="24"/>
        </w:rPr>
        <w:t xml:space="preserve"> </w:t>
      </w:r>
      <w:r w:rsidR="00E1643B" w:rsidRPr="000F486B">
        <w:rPr>
          <w:sz w:val="24"/>
          <w:szCs w:val="24"/>
        </w:rPr>
        <w:t xml:space="preserve">plus £5 for </w:t>
      </w:r>
      <w:r w:rsidR="00B20175" w:rsidRPr="000F486B">
        <w:rPr>
          <w:sz w:val="24"/>
          <w:szCs w:val="24"/>
        </w:rPr>
        <w:t xml:space="preserve">every additional 5 minutes </w:t>
      </w:r>
      <w:r w:rsidR="000F486B">
        <w:rPr>
          <w:sz w:val="24"/>
          <w:szCs w:val="24"/>
        </w:rPr>
        <w:t>late.</w:t>
      </w:r>
    </w:p>
    <w:p w:rsidR="007649FB" w:rsidRPr="00DF1C4A" w:rsidRDefault="00DF1C4A" w:rsidP="00845F71">
      <w:pPr>
        <w:pStyle w:val="ListParagraph"/>
        <w:ind w:left="-142" w:right="-330"/>
        <w:rPr>
          <w:sz w:val="24"/>
          <w:szCs w:val="24"/>
        </w:rPr>
      </w:pPr>
      <w:r w:rsidRPr="00DF1C4A">
        <w:rPr>
          <w:sz w:val="24"/>
          <w:szCs w:val="24"/>
        </w:rPr>
        <w:t xml:space="preserve"> </w:t>
      </w:r>
    </w:p>
    <w:p w:rsidR="00D60FE5" w:rsidRDefault="00D60FE5" w:rsidP="00845F71">
      <w:pPr>
        <w:pStyle w:val="ListParagraph"/>
        <w:numPr>
          <w:ilvl w:val="0"/>
          <w:numId w:val="3"/>
        </w:numPr>
        <w:ind w:left="-142" w:right="-330" w:hanging="425"/>
        <w:rPr>
          <w:sz w:val="24"/>
          <w:szCs w:val="24"/>
        </w:rPr>
      </w:pPr>
      <w:r>
        <w:rPr>
          <w:sz w:val="24"/>
          <w:szCs w:val="24"/>
        </w:rPr>
        <w:t xml:space="preserve">To keep staff informed of any changes to the information contained in this form. </w:t>
      </w:r>
    </w:p>
    <w:p w:rsidR="00DF1C4A" w:rsidRDefault="00DF1C4A" w:rsidP="00845F71">
      <w:pPr>
        <w:pStyle w:val="ListParagraph"/>
        <w:ind w:right="-330"/>
        <w:rPr>
          <w:sz w:val="24"/>
          <w:szCs w:val="24"/>
        </w:rPr>
      </w:pPr>
    </w:p>
    <w:p w:rsidR="00E529C8" w:rsidRDefault="00E529C8" w:rsidP="009C336F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Signed</w:t>
      </w:r>
      <w:r w:rsidR="00506E78">
        <w:rPr>
          <w:sz w:val="24"/>
          <w:szCs w:val="24"/>
        </w:rPr>
        <w:t>:</w:t>
      </w:r>
      <w:r w:rsidR="00506E78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1909272277"/>
          <w:placeholder>
            <w:docPart w:val="84B9497C0D1F48BDB38DF3626A82C693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  <w:r w:rsidR="00D33474">
        <w:rPr>
          <w:sz w:val="24"/>
          <w:szCs w:val="24"/>
        </w:rPr>
        <w:tab/>
      </w:r>
      <w:r w:rsidR="00D33474">
        <w:rPr>
          <w:sz w:val="24"/>
          <w:szCs w:val="24"/>
        </w:rPr>
        <w:tab/>
      </w:r>
      <w:r w:rsidR="009C336F">
        <w:rPr>
          <w:sz w:val="24"/>
          <w:szCs w:val="24"/>
        </w:rPr>
        <w:tab/>
      </w:r>
      <w:r w:rsidR="00D33474">
        <w:rPr>
          <w:sz w:val="24"/>
          <w:szCs w:val="24"/>
        </w:rPr>
        <w:tab/>
      </w:r>
      <w:r>
        <w:rPr>
          <w:sz w:val="24"/>
          <w:szCs w:val="24"/>
        </w:rPr>
        <w:t>Date</w:t>
      </w:r>
      <w:r w:rsidR="009C336F">
        <w:rPr>
          <w:sz w:val="24"/>
          <w:szCs w:val="24"/>
        </w:rPr>
        <w:t>:</w:t>
      </w:r>
      <w:r w:rsidR="009C336F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-39050476"/>
          <w:placeholder>
            <w:docPart w:val="C95C8BFFC2EC4974BBF0CE57FFB06CF5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  <w:r w:rsidR="00D33474">
        <w:rPr>
          <w:sz w:val="24"/>
          <w:szCs w:val="24"/>
        </w:rPr>
        <w:tab/>
      </w:r>
      <w:r w:rsidR="00D33474">
        <w:rPr>
          <w:sz w:val="24"/>
          <w:szCs w:val="24"/>
        </w:rPr>
        <w:tab/>
      </w:r>
    </w:p>
    <w:p w:rsidR="00E529C8" w:rsidRPr="00E529C8" w:rsidRDefault="00C2457C" w:rsidP="006A3CD4">
      <w:pPr>
        <w:ind w:left="-567" w:right="-613"/>
        <w:rPr>
          <w:sz w:val="24"/>
          <w:szCs w:val="24"/>
        </w:rPr>
      </w:pPr>
      <w:r>
        <w:rPr>
          <w:sz w:val="24"/>
          <w:szCs w:val="24"/>
        </w:rPr>
        <w:t>Parent/ g</w:t>
      </w:r>
      <w:r w:rsidR="009C336F">
        <w:rPr>
          <w:sz w:val="24"/>
          <w:szCs w:val="24"/>
        </w:rPr>
        <w:t>uardian name (</w:t>
      </w:r>
      <w:r w:rsidR="0029542C">
        <w:rPr>
          <w:sz w:val="24"/>
          <w:szCs w:val="24"/>
        </w:rPr>
        <w:t>PRINT</w:t>
      </w:r>
      <w:r w:rsidR="009C336F">
        <w:rPr>
          <w:sz w:val="24"/>
          <w:szCs w:val="24"/>
        </w:rPr>
        <w:t>):</w:t>
      </w:r>
      <w:r w:rsidR="009C336F">
        <w:rPr>
          <w:sz w:val="24"/>
          <w:szCs w:val="24"/>
        </w:rPr>
        <w:tab/>
      </w:r>
      <w:sdt>
        <w:sdtPr>
          <w:rPr>
            <w:sz w:val="24"/>
            <w:szCs w:val="24"/>
          </w:rPr>
          <w:id w:val="218720485"/>
          <w:placeholder>
            <w:docPart w:val="CA8835CA3F834BA080A36ECD25710DD5"/>
          </w:placeholder>
          <w:showingPlcHdr/>
          <w:text/>
        </w:sdtPr>
        <w:sdtEndPr/>
        <w:sdtContent>
          <w:r w:rsidR="00D33474" w:rsidRPr="002D03C0">
            <w:rPr>
              <w:rStyle w:val="PlaceholderText"/>
            </w:rPr>
            <w:t>Click here to enter text.</w:t>
          </w:r>
        </w:sdtContent>
      </w:sdt>
    </w:p>
    <w:sectPr w:rsidR="00E529C8" w:rsidRPr="00E529C8" w:rsidSect="008C67BC">
      <w:pgSz w:w="11906" w:h="16838"/>
      <w:pgMar w:top="709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8F20D3"/>
    <w:multiLevelType w:val="hybridMultilevel"/>
    <w:tmpl w:val="0D82A0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6F26A6"/>
    <w:multiLevelType w:val="hybridMultilevel"/>
    <w:tmpl w:val="C362221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71C4F0C"/>
    <w:multiLevelType w:val="hybridMultilevel"/>
    <w:tmpl w:val="64601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387441"/>
    <w:multiLevelType w:val="hybridMultilevel"/>
    <w:tmpl w:val="6636A6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ocumentProtection w:edit="forms" w:formatting="1" w:enforcement="1" w:cryptProviderType="rsaAES" w:cryptAlgorithmClass="hash" w:cryptAlgorithmType="typeAny" w:cryptAlgorithmSid="14" w:cryptSpinCount="100000" w:hash="Vy9c8Uq/tOWKB9FAuY18U22BiZPX4Ohruj3DITbil1wdKwLUQch/ESwU/E2tweM/PhWqW6cX/m41Jvse4XBjJg==" w:salt="Oxht0fCRlwlyZHrY94uYt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367"/>
    <w:rsid w:val="000369CF"/>
    <w:rsid w:val="0006052F"/>
    <w:rsid w:val="000C45CF"/>
    <w:rsid w:val="000E52A4"/>
    <w:rsid w:val="000F2696"/>
    <w:rsid w:val="000F486B"/>
    <w:rsid w:val="00101AE6"/>
    <w:rsid w:val="0012191D"/>
    <w:rsid w:val="0016386C"/>
    <w:rsid w:val="001737B8"/>
    <w:rsid w:val="00193722"/>
    <w:rsid w:val="001B0CDE"/>
    <w:rsid w:val="001B6426"/>
    <w:rsid w:val="001D1A9A"/>
    <w:rsid w:val="00215315"/>
    <w:rsid w:val="00217EF7"/>
    <w:rsid w:val="00256A8F"/>
    <w:rsid w:val="00275400"/>
    <w:rsid w:val="0029542C"/>
    <w:rsid w:val="002B4025"/>
    <w:rsid w:val="002C1ADA"/>
    <w:rsid w:val="002E5BA1"/>
    <w:rsid w:val="00305D99"/>
    <w:rsid w:val="00387BD0"/>
    <w:rsid w:val="00394AB6"/>
    <w:rsid w:val="003A69C5"/>
    <w:rsid w:val="0046612F"/>
    <w:rsid w:val="004C0CCF"/>
    <w:rsid w:val="004D2BF8"/>
    <w:rsid w:val="004E5408"/>
    <w:rsid w:val="004E5C82"/>
    <w:rsid w:val="00502C52"/>
    <w:rsid w:val="00503B3D"/>
    <w:rsid w:val="00506E78"/>
    <w:rsid w:val="005537E4"/>
    <w:rsid w:val="005918D5"/>
    <w:rsid w:val="00597A00"/>
    <w:rsid w:val="005C5DE9"/>
    <w:rsid w:val="00611C10"/>
    <w:rsid w:val="0065238A"/>
    <w:rsid w:val="00654FC2"/>
    <w:rsid w:val="00657E46"/>
    <w:rsid w:val="00675156"/>
    <w:rsid w:val="006A3CD4"/>
    <w:rsid w:val="006C04E7"/>
    <w:rsid w:val="006C0C55"/>
    <w:rsid w:val="006C30A4"/>
    <w:rsid w:val="006C381B"/>
    <w:rsid w:val="006D0367"/>
    <w:rsid w:val="007140DD"/>
    <w:rsid w:val="007649FB"/>
    <w:rsid w:val="00786742"/>
    <w:rsid w:val="007B1030"/>
    <w:rsid w:val="007B7D51"/>
    <w:rsid w:val="008032C1"/>
    <w:rsid w:val="00806994"/>
    <w:rsid w:val="00837E6A"/>
    <w:rsid w:val="00845F71"/>
    <w:rsid w:val="008971BC"/>
    <w:rsid w:val="008B156F"/>
    <w:rsid w:val="008C67BC"/>
    <w:rsid w:val="0090316E"/>
    <w:rsid w:val="00922513"/>
    <w:rsid w:val="00947D74"/>
    <w:rsid w:val="009829D5"/>
    <w:rsid w:val="009909AD"/>
    <w:rsid w:val="009B046D"/>
    <w:rsid w:val="009C336F"/>
    <w:rsid w:val="009D6827"/>
    <w:rsid w:val="009F29FD"/>
    <w:rsid w:val="00AB1F8E"/>
    <w:rsid w:val="00AD2ACF"/>
    <w:rsid w:val="00AF4F4E"/>
    <w:rsid w:val="00B04D74"/>
    <w:rsid w:val="00B20175"/>
    <w:rsid w:val="00B30EBC"/>
    <w:rsid w:val="00B56307"/>
    <w:rsid w:val="00BB024F"/>
    <w:rsid w:val="00BC04B1"/>
    <w:rsid w:val="00BD2C78"/>
    <w:rsid w:val="00BF4048"/>
    <w:rsid w:val="00C0546F"/>
    <w:rsid w:val="00C14C25"/>
    <w:rsid w:val="00C2457C"/>
    <w:rsid w:val="00C51758"/>
    <w:rsid w:val="00C879E0"/>
    <w:rsid w:val="00C9074A"/>
    <w:rsid w:val="00C963CC"/>
    <w:rsid w:val="00CB149C"/>
    <w:rsid w:val="00CD1462"/>
    <w:rsid w:val="00CD5E42"/>
    <w:rsid w:val="00D33474"/>
    <w:rsid w:val="00D3474A"/>
    <w:rsid w:val="00D400E1"/>
    <w:rsid w:val="00D4379F"/>
    <w:rsid w:val="00D462C0"/>
    <w:rsid w:val="00D60FE5"/>
    <w:rsid w:val="00D77F6C"/>
    <w:rsid w:val="00D85767"/>
    <w:rsid w:val="00DB4039"/>
    <w:rsid w:val="00DC4811"/>
    <w:rsid w:val="00DE5216"/>
    <w:rsid w:val="00DE7966"/>
    <w:rsid w:val="00DF1C4A"/>
    <w:rsid w:val="00DF2088"/>
    <w:rsid w:val="00E1643B"/>
    <w:rsid w:val="00E34DCD"/>
    <w:rsid w:val="00E529C8"/>
    <w:rsid w:val="00E726EC"/>
    <w:rsid w:val="00E8430A"/>
    <w:rsid w:val="00F30C52"/>
    <w:rsid w:val="00F310FA"/>
    <w:rsid w:val="00F53FD0"/>
    <w:rsid w:val="00F60DF8"/>
    <w:rsid w:val="00F84E9B"/>
    <w:rsid w:val="00F8508B"/>
    <w:rsid w:val="00FE1DC1"/>
    <w:rsid w:val="00FF1D26"/>
    <w:rsid w:val="00FF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6B08BD-EF77-440B-AF33-6B04100B1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5D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04D7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30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30A4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D3347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4B9497C0D1F48BDB38DF3626A82C6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686F27-4472-46BC-A223-7700FE620820}"/>
      </w:docPartPr>
      <w:docPartBody>
        <w:p w:rsidR="00127CFB" w:rsidRDefault="00F44B3B" w:rsidP="00F44B3B">
          <w:pPr>
            <w:pStyle w:val="84B9497C0D1F48BDB38DF3626A82C693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C95C8BFFC2EC4974BBF0CE57FFB06C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24A87D-6228-42EF-B2D8-8730908C6A67}"/>
      </w:docPartPr>
      <w:docPartBody>
        <w:p w:rsidR="00127CFB" w:rsidRDefault="00F44B3B" w:rsidP="00F44B3B">
          <w:pPr>
            <w:pStyle w:val="C95C8BFFC2EC4974BBF0CE57FFB06CF5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CA8835CA3F834BA080A36ECD25710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F4F442-07FB-43C1-B288-4C36CB73F817}"/>
      </w:docPartPr>
      <w:docPartBody>
        <w:p w:rsidR="00127CFB" w:rsidRDefault="00F44B3B" w:rsidP="00F44B3B">
          <w:pPr>
            <w:pStyle w:val="CA8835CA3F834BA080A36ECD25710DD5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D138EA64F2794C99A37887CDEBB583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132108-A171-4DB3-9EDE-D6B0CC19C33D}"/>
      </w:docPartPr>
      <w:docPartBody>
        <w:p w:rsidR="00127CFB" w:rsidRDefault="00F44B3B" w:rsidP="00F44B3B">
          <w:pPr>
            <w:pStyle w:val="D138EA64F2794C99A37887CDEBB583CD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E969D327B1454503BC4D204C313610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B82278-5408-4D6A-B1F8-77CF36C8EB31}"/>
      </w:docPartPr>
      <w:docPartBody>
        <w:p w:rsidR="00127CFB" w:rsidRDefault="00F44B3B" w:rsidP="00F44B3B">
          <w:pPr>
            <w:pStyle w:val="E969D327B1454503BC4D204C313610D1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5EC6388AEC0A42F7857AAE524B040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560A3-C592-4E53-AFC7-66A026195723}"/>
      </w:docPartPr>
      <w:docPartBody>
        <w:p w:rsidR="00127CFB" w:rsidRDefault="00F44B3B" w:rsidP="00F44B3B">
          <w:pPr>
            <w:pStyle w:val="5EC6388AEC0A42F7857AAE524B0400D0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FBCA966AC92E4A1BB98162734CC564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61E010-EEED-45D8-9714-F14630032AB4}"/>
      </w:docPartPr>
      <w:docPartBody>
        <w:p w:rsidR="00127CFB" w:rsidRDefault="00F44B3B" w:rsidP="00F44B3B">
          <w:pPr>
            <w:pStyle w:val="FBCA966AC92E4A1BB98162734CC56417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579F43BE2B3B4E8095D8498C48D11D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F8A53E-5448-408F-ABFC-F506038B7BBE}"/>
      </w:docPartPr>
      <w:docPartBody>
        <w:p w:rsidR="00127CFB" w:rsidRDefault="00F44B3B" w:rsidP="00F44B3B">
          <w:pPr>
            <w:pStyle w:val="579F43BE2B3B4E8095D8498C48D11D38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37D737A81A11483EBD62B19A5BDF3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C57984-6701-4AF5-9DE1-C6939DCD27BA}"/>
      </w:docPartPr>
      <w:docPartBody>
        <w:p w:rsidR="00127CFB" w:rsidRDefault="00F44B3B" w:rsidP="00F44B3B">
          <w:pPr>
            <w:pStyle w:val="37D737A81A11483EBD62B19A5BDF372C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6E29619EE1E54E09A778EB86C33A9D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03C4BD-4A43-4ADB-9B73-EB541313B1B5}"/>
      </w:docPartPr>
      <w:docPartBody>
        <w:p w:rsidR="00127CFB" w:rsidRDefault="00F44B3B" w:rsidP="00F44B3B">
          <w:pPr>
            <w:pStyle w:val="6E29619EE1E54E09A778EB86C33A9D70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30E8B43FD3E94D66A90625C393EE3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92379B-F27A-4CC3-90F7-F87258B425D1}"/>
      </w:docPartPr>
      <w:docPartBody>
        <w:p w:rsidR="00127CFB" w:rsidRDefault="00F44B3B" w:rsidP="00F44B3B">
          <w:pPr>
            <w:pStyle w:val="30E8B43FD3E94D66A90625C393EE358E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E5FF7E81D47A4C4A859EA1F2DB7A52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2B69F3-0369-470F-9B24-6EA4975A2CC0}"/>
      </w:docPartPr>
      <w:docPartBody>
        <w:p w:rsidR="00127CFB" w:rsidRDefault="00F44B3B" w:rsidP="00F44B3B">
          <w:pPr>
            <w:pStyle w:val="E5FF7E81D47A4C4A859EA1F2DB7A5269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809342A3860440CB8087B943D993A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AEC0E-114E-454A-AE8F-003F15EFF5E4}"/>
      </w:docPartPr>
      <w:docPartBody>
        <w:p w:rsidR="00127CFB" w:rsidRDefault="00F44B3B" w:rsidP="00F44B3B">
          <w:pPr>
            <w:pStyle w:val="809342A3860440CB8087B943D993A9A5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00BC1ED2F52E4C55A64250E06938B6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B35BBA-DF90-418F-A0C2-185DF47BDE00}"/>
      </w:docPartPr>
      <w:docPartBody>
        <w:p w:rsidR="00127CFB" w:rsidRDefault="00F44B3B" w:rsidP="00F44B3B">
          <w:pPr>
            <w:pStyle w:val="00BC1ED2F52E4C55A64250E06938B64C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DB4E8C74CD8D4861BE1334A92628C3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8E5D14-02F7-4F13-87CD-A2FC63A66E92}"/>
      </w:docPartPr>
      <w:docPartBody>
        <w:p w:rsidR="00127CFB" w:rsidRDefault="00F44B3B" w:rsidP="00F44B3B">
          <w:pPr>
            <w:pStyle w:val="DB4E8C74CD8D4861BE1334A92628C39A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E673A02A7F904F868A833B975F97FF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B59D6-BF10-41C8-9F10-CB75B824049C}"/>
      </w:docPartPr>
      <w:docPartBody>
        <w:p w:rsidR="00127CFB" w:rsidRDefault="00F44B3B" w:rsidP="00F44B3B">
          <w:pPr>
            <w:pStyle w:val="E673A02A7F904F868A833B975F97FF454"/>
          </w:pPr>
          <w:r w:rsidRPr="002D03C0">
            <w:rPr>
              <w:rStyle w:val="PlaceholderText"/>
            </w:rPr>
            <w:t>Click here to enter text.</w:t>
          </w:r>
        </w:p>
      </w:docPartBody>
    </w:docPart>
    <w:docPart>
      <w:docPartPr>
        <w:name w:val="3002A2ACC5EF4BC38C031E07C2A4D9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D1C472-1C89-43BC-A2A8-94E32D39A2CF}"/>
      </w:docPartPr>
      <w:docPartBody>
        <w:p w:rsidR="00127CFB" w:rsidRDefault="00F44B3B" w:rsidP="00F44B3B">
          <w:pPr>
            <w:pStyle w:val="3002A2ACC5EF4BC38C031E07C2A4D9294"/>
          </w:pPr>
          <w:r w:rsidRPr="002D03C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8CC"/>
    <w:rsid w:val="00127CFB"/>
    <w:rsid w:val="007118CC"/>
    <w:rsid w:val="00F44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44B3B"/>
    <w:rPr>
      <w:color w:val="808080"/>
    </w:rPr>
  </w:style>
  <w:style w:type="paragraph" w:customStyle="1" w:styleId="84B9497C0D1F48BDB38DF3626A82C693">
    <w:name w:val="84B9497C0D1F48BDB38DF3626A82C693"/>
    <w:rsid w:val="007118CC"/>
  </w:style>
  <w:style w:type="paragraph" w:customStyle="1" w:styleId="C95C8BFFC2EC4974BBF0CE57FFB06CF5">
    <w:name w:val="C95C8BFFC2EC4974BBF0CE57FFB06CF5"/>
    <w:rsid w:val="007118CC"/>
  </w:style>
  <w:style w:type="paragraph" w:customStyle="1" w:styleId="CA8835CA3F834BA080A36ECD25710DD5">
    <w:name w:val="CA8835CA3F834BA080A36ECD25710DD5"/>
    <w:rsid w:val="007118CC"/>
  </w:style>
  <w:style w:type="paragraph" w:customStyle="1" w:styleId="D138EA64F2794C99A37887CDEBB583CD">
    <w:name w:val="D138EA64F2794C99A37887CDEBB583CD"/>
    <w:rsid w:val="007118CC"/>
  </w:style>
  <w:style w:type="paragraph" w:customStyle="1" w:styleId="E969D327B1454503BC4D204C313610D1">
    <w:name w:val="E969D327B1454503BC4D204C313610D1"/>
    <w:rsid w:val="007118CC"/>
  </w:style>
  <w:style w:type="paragraph" w:customStyle="1" w:styleId="5EC6388AEC0A42F7857AAE524B0400D0">
    <w:name w:val="5EC6388AEC0A42F7857AAE524B0400D0"/>
    <w:rsid w:val="007118CC"/>
  </w:style>
  <w:style w:type="paragraph" w:customStyle="1" w:styleId="FBCA966AC92E4A1BB98162734CC56417">
    <w:name w:val="FBCA966AC92E4A1BB98162734CC56417"/>
    <w:rsid w:val="007118CC"/>
  </w:style>
  <w:style w:type="paragraph" w:customStyle="1" w:styleId="579F43BE2B3B4E8095D8498C48D11D38">
    <w:name w:val="579F43BE2B3B4E8095D8498C48D11D38"/>
    <w:rsid w:val="007118CC"/>
  </w:style>
  <w:style w:type="paragraph" w:customStyle="1" w:styleId="37D737A81A11483EBD62B19A5BDF372C">
    <w:name w:val="37D737A81A11483EBD62B19A5BDF372C"/>
    <w:rsid w:val="007118CC"/>
  </w:style>
  <w:style w:type="paragraph" w:customStyle="1" w:styleId="6E29619EE1E54E09A778EB86C33A9D70">
    <w:name w:val="6E29619EE1E54E09A778EB86C33A9D70"/>
    <w:rsid w:val="007118CC"/>
  </w:style>
  <w:style w:type="paragraph" w:customStyle="1" w:styleId="30E8B43FD3E94D66A90625C393EE358E">
    <w:name w:val="30E8B43FD3E94D66A90625C393EE358E"/>
    <w:rsid w:val="007118CC"/>
  </w:style>
  <w:style w:type="paragraph" w:customStyle="1" w:styleId="E5FF7E81D47A4C4A859EA1F2DB7A5269">
    <w:name w:val="E5FF7E81D47A4C4A859EA1F2DB7A5269"/>
    <w:rsid w:val="007118CC"/>
  </w:style>
  <w:style w:type="paragraph" w:customStyle="1" w:styleId="809342A3860440CB8087B943D993A9A5">
    <w:name w:val="809342A3860440CB8087B943D993A9A5"/>
    <w:rsid w:val="007118CC"/>
  </w:style>
  <w:style w:type="paragraph" w:customStyle="1" w:styleId="00BC1ED2F52E4C55A64250E06938B64C">
    <w:name w:val="00BC1ED2F52E4C55A64250E06938B64C"/>
    <w:rsid w:val="007118CC"/>
  </w:style>
  <w:style w:type="paragraph" w:customStyle="1" w:styleId="DB4E8C74CD8D4861BE1334A92628C39A">
    <w:name w:val="DB4E8C74CD8D4861BE1334A92628C39A"/>
    <w:rsid w:val="007118CC"/>
  </w:style>
  <w:style w:type="paragraph" w:customStyle="1" w:styleId="E673A02A7F904F868A833B975F97FF45">
    <w:name w:val="E673A02A7F904F868A833B975F97FF45"/>
    <w:rsid w:val="007118CC"/>
  </w:style>
  <w:style w:type="paragraph" w:customStyle="1" w:styleId="3002A2ACC5EF4BC38C031E07C2A4D929">
    <w:name w:val="3002A2ACC5EF4BC38C031E07C2A4D929"/>
    <w:rsid w:val="007118CC"/>
  </w:style>
  <w:style w:type="paragraph" w:customStyle="1" w:styleId="D138EA64F2794C99A37887CDEBB583CD1">
    <w:name w:val="D138EA64F2794C99A37887CDEBB583CD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969D327B1454503BC4D204C313610D11">
    <w:name w:val="E969D327B1454503BC4D204C313610D1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5EC6388AEC0A42F7857AAE524B0400D01">
    <w:name w:val="5EC6388AEC0A42F7857AAE524B0400D0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FBCA966AC92E4A1BB98162734CC564171">
    <w:name w:val="FBCA966AC92E4A1BB98162734CC56417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579F43BE2B3B4E8095D8498C48D11D381">
    <w:name w:val="579F43BE2B3B4E8095D8498C48D11D38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7D737A81A11483EBD62B19A5BDF372C1">
    <w:name w:val="37D737A81A11483EBD62B19A5BDF372C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6E29619EE1E54E09A778EB86C33A9D701">
    <w:name w:val="6E29619EE1E54E09A778EB86C33A9D70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0E8B43FD3E94D66A90625C393EE358E1">
    <w:name w:val="30E8B43FD3E94D66A90625C393EE358E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5FF7E81D47A4C4A859EA1F2DB7A52691">
    <w:name w:val="E5FF7E81D47A4C4A859EA1F2DB7A5269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809342A3860440CB8087B943D993A9A51">
    <w:name w:val="809342A3860440CB8087B943D993A9A5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00BC1ED2F52E4C55A64250E06938B64C1">
    <w:name w:val="00BC1ED2F52E4C55A64250E06938B64C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DB4E8C74CD8D4861BE1334A92628C39A1">
    <w:name w:val="DB4E8C74CD8D4861BE1334A92628C39A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673A02A7F904F868A833B975F97FF451">
    <w:name w:val="E673A02A7F904F868A833B975F97FF45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002A2ACC5EF4BC38C031E07C2A4D9291">
    <w:name w:val="3002A2ACC5EF4BC38C031E07C2A4D929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84B9497C0D1F48BDB38DF3626A82C6931">
    <w:name w:val="84B9497C0D1F48BDB38DF3626A82C693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C95C8BFFC2EC4974BBF0CE57FFB06CF51">
    <w:name w:val="C95C8BFFC2EC4974BBF0CE57FFB06CF5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CA8835CA3F834BA080A36ECD25710DD51">
    <w:name w:val="CA8835CA3F834BA080A36ECD25710DD51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D138EA64F2794C99A37887CDEBB583CD2">
    <w:name w:val="D138EA64F2794C99A37887CDEBB583CD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969D327B1454503BC4D204C313610D12">
    <w:name w:val="E969D327B1454503BC4D204C313610D1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5EC6388AEC0A42F7857AAE524B0400D02">
    <w:name w:val="5EC6388AEC0A42F7857AAE524B0400D0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FBCA966AC92E4A1BB98162734CC564172">
    <w:name w:val="FBCA966AC92E4A1BB98162734CC56417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579F43BE2B3B4E8095D8498C48D11D382">
    <w:name w:val="579F43BE2B3B4E8095D8498C48D11D38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7D737A81A11483EBD62B19A5BDF372C2">
    <w:name w:val="37D737A81A11483EBD62B19A5BDF372C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6E29619EE1E54E09A778EB86C33A9D702">
    <w:name w:val="6E29619EE1E54E09A778EB86C33A9D70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0E8B43FD3E94D66A90625C393EE358E2">
    <w:name w:val="30E8B43FD3E94D66A90625C393EE358E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5FF7E81D47A4C4A859EA1F2DB7A52692">
    <w:name w:val="E5FF7E81D47A4C4A859EA1F2DB7A5269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809342A3860440CB8087B943D993A9A52">
    <w:name w:val="809342A3860440CB8087B943D993A9A5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00BC1ED2F52E4C55A64250E06938B64C2">
    <w:name w:val="00BC1ED2F52E4C55A64250E06938B64C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DB4E8C74CD8D4861BE1334A92628C39A2">
    <w:name w:val="DB4E8C74CD8D4861BE1334A92628C39A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673A02A7F904F868A833B975F97FF452">
    <w:name w:val="E673A02A7F904F868A833B975F97FF45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002A2ACC5EF4BC38C031E07C2A4D9292">
    <w:name w:val="3002A2ACC5EF4BC38C031E07C2A4D929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84B9497C0D1F48BDB38DF3626A82C6932">
    <w:name w:val="84B9497C0D1F48BDB38DF3626A82C693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C95C8BFFC2EC4974BBF0CE57FFB06CF52">
    <w:name w:val="C95C8BFFC2EC4974BBF0CE57FFB06CF5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CA8835CA3F834BA080A36ECD25710DD52">
    <w:name w:val="CA8835CA3F834BA080A36ECD25710DD52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D138EA64F2794C99A37887CDEBB583CD3">
    <w:name w:val="D138EA64F2794C99A37887CDEBB583CD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969D327B1454503BC4D204C313610D13">
    <w:name w:val="E969D327B1454503BC4D204C313610D1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5EC6388AEC0A42F7857AAE524B0400D03">
    <w:name w:val="5EC6388AEC0A42F7857AAE524B0400D0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FBCA966AC92E4A1BB98162734CC564173">
    <w:name w:val="FBCA966AC92E4A1BB98162734CC56417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579F43BE2B3B4E8095D8498C48D11D383">
    <w:name w:val="579F43BE2B3B4E8095D8498C48D11D38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7D737A81A11483EBD62B19A5BDF372C3">
    <w:name w:val="37D737A81A11483EBD62B19A5BDF372C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6E29619EE1E54E09A778EB86C33A9D703">
    <w:name w:val="6E29619EE1E54E09A778EB86C33A9D70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0E8B43FD3E94D66A90625C393EE358E3">
    <w:name w:val="30E8B43FD3E94D66A90625C393EE358E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5FF7E81D47A4C4A859EA1F2DB7A52693">
    <w:name w:val="E5FF7E81D47A4C4A859EA1F2DB7A5269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809342A3860440CB8087B943D993A9A53">
    <w:name w:val="809342A3860440CB8087B943D993A9A5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00BC1ED2F52E4C55A64250E06938B64C3">
    <w:name w:val="00BC1ED2F52E4C55A64250E06938B64C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DB4E8C74CD8D4861BE1334A92628C39A3">
    <w:name w:val="DB4E8C74CD8D4861BE1334A92628C39A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E673A02A7F904F868A833B975F97FF453">
    <w:name w:val="E673A02A7F904F868A833B975F97FF45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3002A2ACC5EF4BC38C031E07C2A4D9293">
    <w:name w:val="3002A2ACC5EF4BC38C031E07C2A4D929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84B9497C0D1F48BDB38DF3626A82C6933">
    <w:name w:val="84B9497C0D1F48BDB38DF3626A82C693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C95C8BFFC2EC4974BBF0CE57FFB06CF53">
    <w:name w:val="C95C8BFFC2EC4974BBF0CE57FFB06CF5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CA8835CA3F834BA080A36ECD25710DD53">
    <w:name w:val="CA8835CA3F834BA080A36ECD25710DD53"/>
    <w:rsid w:val="00127CFB"/>
    <w:pPr>
      <w:spacing w:after="200" w:line="276" w:lineRule="auto"/>
    </w:pPr>
    <w:rPr>
      <w:rFonts w:eastAsiaTheme="minorHAnsi"/>
      <w:lang w:eastAsia="en-US"/>
    </w:rPr>
  </w:style>
  <w:style w:type="paragraph" w:customStyle="1" w:styleId="D138EA64F2794C99A37887CDEBB583CD4">
    <w:name w:val="D138EA64F2794C99A37887CDEBB583CD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E969D327B1454503BC4D204C313610D14">
    <w:name w:val="E969D327B1454503BC4D204C313610D1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5EC6388AEC0A42F7857AAE524B0400D04">
    <w:name w:val="5EC6388AEC0A42F7857AAE524B0400D0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FBCA966AC92E4A1BB98162734CC564174">
    <w:name w:val="FBCA966AC92E4A1BB98162734CC56417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579F43BE2B3B4E8095D8498C48D11D384">
    <w:name w:val="579F43BE2B3B4E8095D8498C48D11D38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37D737A81A11483EBD62B19A5BDF372C4">
    <w:name w:val="37D737A81A11483EBD62B19A5BDF372C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6E29619EE1E54E09A778EB86C33A9D704">
    <w:name w:val="6E29619EE1E54E09A778EB86C33A9D70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30E8B43FD3E94D66A90625C393EE358E4">
    <w:name w:val="30E8B43FD3E94D66A90625C393EE358E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E5FF7E81D47A4C4A859EA1F2DB7A52694">
    <w:name w:val="E5FF7E81D47A4C4A859EA1F2DB7A5269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809342A3860440CB8087B943D993A9A54">
    <w:name w:val="809342A3860440CB8087B943D993A9A5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00BC1ED2F52E4C55A64250E06938B64C4">
    <w:name w:val="00BC1ED2F52E4C55A64250E06938B64C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DB4E8C74CD8D4861BE1334A92628C39A4">
    <w:name w:val="DB4E8C74CD8D4861BE1334A92628C39A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E673A02A7F904F868A833B975F97FF454">
    <w:name w:val="E673A02A7F904F868A833B975F97FF45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3002A2ACC5EF4BC38C031E07C2A4D9294">
    <w:name w:val="3002A2ACC5EF4BC38C031E07C2A4D929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84B9497C0D1F48BDB38DF3626A82C6934">
    <w:name w:val="84B9497C0D1F48BDB38DF3626A82C693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C95C8BFFC2EC4974BBF0CE57FFB06CF54">
    <w:name w:val="C95C8BFFC2EC4974BBF0CE57FFB06CF54"/>
    <w:rsid w:val="00F44B3B"/>
    <w:pPr>
      <w:spacing w:after="200" w:line="276" w:lineRule="auto"/>
    </w:pPr>
    <w:rPr>
      <w:rFonts w:eastAsiaTheme="minorHAnsi"/>
      <w:lang w:eastAsia="en-US"/>
    </w:rPr>
  </w:style>
  <w:style w:type="paragraph" w:customStyle="1" w:styleId="CA8835CA3F834BA080A36ECD25710DD54">
    <w:name w:val="CA8835CA3F834BA080A36ECD25710DD54"/>
    <w:rsid w:val="00F44B3B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F6D765BA</Template>
  <TotalTime>17</TotalTime>
  <Pages>3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 Hutchence</dc:creator>
  <cp:lastModifiedBy>Joanna Rutley</cp:lastModifiedBy>
  <cp:revision>11</cp:revision>
  <cp:lastPrinted>2018-07-06T09:10:00Z</cp:lastPrinted>
  <dcterms:created xsi:type="dcterms:W3CDTF">2018-07-06T09:17:00Z</dcterms:created>
  <dcterms:modified xsi:type="dcterms:W3CDTF">2018-07-06T09:47:00Z</dcterms:modified>
</cp:coreProperties>
</file>